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68990" w14:textId="77777777" w:rsidR="007E1055" w:rsidRDefault="007E1055" w:rsidP="007E1055">
      <w:pPr>
        <w:pStyle w:val="Tekstzonderopmaak"/>
        <w:rPr>
          <w:rFonts w:ascii="Arial" w:hAnsi="Arial"/>
          <w:b/>
          <w:sz w:val="22"/>
        </w:rPr>
      </w:pPr>
      <w:r>
        <w:rPr>
          <w:rFonts w:ascii="Arial" w:hAnsi="Arial"/>
          <w:b/>
          <w:sz w:val="22"/>
        </w:rPr>
        <w:t>Rechten en verplichtingen van de leden</w:t>
      </w:r>
    </w:p>
    <w:p w14:paraId="08383939" w14:textId="77777777" w:rsidR="007E1055" w:rsidRDefault="007E1055" w:rsidP="007E1055">
      <w:pPr>
        <w:pStyle w:val="Tekstzonderopmaak"/>
        <w:rPr>
          <w:rFonts w:ascii="Arial" w:hAnsi="Arial" w:cs="Arial"/>
          <w:i/>
        </w:rPr>
      </w:pPr>
      <w:r>
        <w:rPr>
          <w:rFonts w:ascii="Arial" w:hAnsi="Arial"/>
        </w:rPr>
        <w:br/>
      </w:r>
      <w:r>
        <w:rPr>
          <w:rFonts w:ascii="Arial" w:hAnsi="Arial" w:cs="Arial"/>
          <w:i/>
        </w:rPr>
        <w:t>Artikel 1</w:t>
      </w:r>
    </w:p>
    <w:p w14:paraId="6FF8065D" w14:textId="2AE3F027" w:rsidR="007E1055" w:rsidRDefault="007E1055" w:rsidP="007E1055">
      <w:pPr>
        <w:pStyle w:val="Tekstzonderopmaak"/>
        <w:rPr>
          <w:rFonts w:ascii="Arial" w:hAnsi="Arial" w:cs="Arial"/>
        </w:rPr>
      </w:pPr>
      <w:r>
        <w:rPr>
          <w:rFonts w:ascii="Arial" w:hAnsi="Arial" w:cs="Arial"/>
        </w:rPr>
        <w:t xml:space="preserve">De leden zijn verplicht zich te houden aan het ter plaatse geldende baanreglement en aan de schriftelijke of mondelinge aanwijzingen van het bestuur en/of namens het bestuur optredende personen. Het is verplicht om op de baan gepaste kleding en schoenen te dragen. </w:t>
      </w:r>
    </w:p>
    <w:p w14:paraId="191902A4" w14:textId="77777777" w:rsidR="007E1055" w:rsidRDefault="007E1055" w:rsidP="007E1055">
      <w:pPr>
        <w:pStyle w:val="Tekstzonderopmaak"/>
        <w:rPr>
          <w:rFonts w:ascii="Arial" w:hAnsi="Arial" w:cs="Arial"/>
          <w:i/>
        </w:rPr>
      </w:pPr>
      <w:r>
        <w:rPr>
          <w:rFonts w:ascii="Arial" w:hAnsi="Arial" w:cs="Arial"/>
        </w:rPr>
        <w:br/>
      </w:r>
      <w:r>
        <w:rPr>
          <w:rFonts w:ascii="Arial" w:hAnsi="Arial" w:cs="Arial"/>
          <w:i/>
        </w:rPr>
        <w:t>Artikel 2</w:t>
      </w:r>
    </w:p>
    <w:p w14:paraId="6F8713EF" w14:textId="7EC4BCE0" w:rsidR="007E1055" w:rsidRDefault="007E1055" w:rsidP="007E1055">
      <w:pPr>
        <w:pStyle w:val="Tekstzonderopmaak"/>
        <w:rPr>
          <w:rFonts w:ascii="Arial" w:hAnsi="Arial" w:cs="Arial"/>
        </w:rPr>
      </w:pPr>
      <w:r>
        <w:rPr>
          <w:rFonts w:ascii="Arial" w:hAnsi="Arial" w:cs="Arial"/>
        </w:rPr>
        <w:t xml:space="preserve">De leden zijn verplicht de contributie en, indien verschuldigd, inschrijvingskosten te voldoen vóór </w:t>
      </w:r>
      <w:r w:rsidR="001213D9">
        <w:rPr>
          <w:rFonts w:ascii="Arial" w:hAnsi="Arial" w:cs="Arial"/>
        </w:rPr>
        <w:t>1 januari</w:t>
      </w:r>
      <w:r>
        <w:rPr>
          <w:rFonts w:ascii="Arial" w:hAnsi="Arial" w:cs="Arial"/>
        </w:rPr>
        <w:t xml:space="preserve"> van het desbetreffende verenigingsjaar. </w:t>
      </w:r>
    </w:p>
    <w:p w14:paraId="2C14A72B" w14:textId="77777777" w:rsidR="007E1055" w:rsidRDefault="007E1055" w:rsidP="007E1055">
      <w:pPr>
        <w:pStyle w:val="Tekstzonderopmaak"/>
        <w:rPr>
          <w:rFonts w:ascii="Arial" w:hAnsi="Arial" w:cs="Arial"/>
        </w:rPr>
      </w:pPr>
      <w:r>
        <w:rPr>
          <w:rFonts w:ascii="Arial" w:hAnsi="Arial" w:cs="Arial"/>
        </w:rPr>
        <w:t>Het bestuur zal aan de leden die op bovengenoemde datum niet aan de verplichting tot betaling hebben voldaan, éénmaal een herinnering tot betaling sturen. Indien een lid dan binnen de gestelde termijn nog niet aan zijn betalingsverplichting heeft voldaan, is het lid vanaf die datum niet meer bevoegd de aan het lidmaatschap verbonden rechten uit te oefenen totdat hij geheel aan zijn financiële verplichtingen heeft voldaan. Gedurende deze periode blijft het desbetreffende lid verplicht te voldoen aan alle verplichtingen die uit het lidmaatschap voortvloeien.</w:t>
      </w:r>
    </w:p>
    <w:p w14:paraId="2F5DF377" w14:textId="77777777" w:rsidR="007E1055" w:rsidRDefault="007E1055" w:rsidP="007E1055">
      <w:pPr>
        <w:pStyle w:val="Tekstzonderopmaak"/>
        <w:rPr>
          <w:rFonts w:ascii="Arial" w:hAnsi="Arial" w:cs="Arial"/>
        </w:rPr>
      </w:pPr>
      <w:r>
        <w:rPr>
          <w:rFonts w:ascii="Arial" w:hAnsi="Arial" w:cs="Arial"/>
        </w:rPr>
        <w:t>Indien een lid niet tijdig voldoet aan zijn financiële verplichtingen tegenover de vereniging, is het desbetreffende lid vanaf de vervaldatum over het verschuldigde bedrag de wettelijke rente en de met de incasso verbonden kosten verschuldigd.</w:t>
      </w:r>
    </w:p>
    <w:p w14:paraId="4251E3B6" w14:textId="77777777" w:rsidR="007E1055" w:rsidRDefault="007E1055" w:rsidP="007E1055">
      <w:pPr>
        <w:pStyle w:val="Tekstzonderopmaak"/>
        <w:rPr>
          <w:rFonts w:ascii="Arial" w:hAnsi="Arial" w:cs="Arial"/>
        </w:rPr>
      </w:pPr>
    </w:p>
    <w:p w14:paraId="5A99A1E5" w14:textId="77777777" w:rsidR="007E1055" w:rsidRDefault="007E1055" w:rsidP="007E1055">
      <w:pPr>
        <w:pStyle w:val="Tekstzonderopmaak"/>
        <w:outlineLvl w:val="0"/>
        <w:rPr>
          <w:rFonts w:ascii="Arial" w:hAnsi="Arial" w:cs="Arial"/>
          <w:i/>
        </w:rPr>
      </w:pPr>
      <w:r>
        <w:rPr>
          <w:rFonts w:ascii="Arial" w:hAnsi="Arial" w:cs="Arial"/>
          <w:i/>
        </w:rPr>
        <w:t>Artikel 3</w:t>
      </w:r>
    </w:p>
    <w:p w14:paraId="52E4B3CB" w14:textId="5C8ED063" w:rsidR="007E1055" w:rsidRDefault="007E1055" w:rsidP="007E1055">
      <w:pPr>
        <w:pStyle w:val="Tekstzonderopmaak"/>
        <w:rPr>
          <w:rFonts w:ascii="Arial" w:hAnsi="Arial" w:cs="Arial"/>
        </w:rPr>
      </w:pPr>
      <w:r>
        <w:rPr>
          <w:rFonts w:ascii="Arial" w:hAnsi="Arial" w:cs="Arial"/>
        </w:rPr>
        <w:t>De leden hebben het recht bij alle bijeenkomsten (geen bestuurs- en commissievergaderingen zijnde), wedstrijden en andere evenementen van de vereniging aanwezig te zijn of deel te nemen.</w:t>
      </w:r>
    </w:p>
    <w:p w14:paraId="6DDD5F45" w14:textId="609CDD30" w:rsidR="001213D9" w:rsidRDefault="001213D9" w:rsidP="007E1055">
      <w:pPr>
        <w:pStyle w:val="Tekstzonderopmaak"/>
        <w:rPr>
          <w:rFonts w:ascii="Arial" w:hAnsi="Arial" w:cs="Arial"/>
        </w:rPr>
      </w:pPr>
    </w:p>
    <w:p w14:paraId="7CDE75D7" w14:textId="7EA07C39" w:rsidR="001213D9" w:rsidRPr="001213D9" w:rsidRDefault="001213D9" w:rsidP="007E1055">
      <w:pPr>
        <w:pStyle w:val="Tekstzonderopmaak"/>
        <w:rPr>
          <w:rFonts w:ascii="Arial" w:hAnsi="Arial" w:cs="Arial"/>
          <w:i/>
          <w:iCs/>
        </w:rPr>
      </w:pPr>
      <w:r w:rsidRPr="001213D9">
        <w:rPr>
          <w:rFonts w:ascii="Arial" w:hAnsi="Arial" w:cs="Arial"/>
          <w:i/>
          <w:iCs/>
        </w:rPr>
        <w:t>Artikel 4</w:t>
      </w:r>
    </w:p>
    <w:p w14:paraId="6DCAA37F" w14:textId="3F7C831E" w:rsidR="001213D9" w:rsidRDefault="001213D9" w:rsidP="007E1055">
      <w:pPr>
        <w:pStyle w:val="Tekstzonderopmaak"/>
        <w:rPr>
          <w:rFonts w:ascii="Arial" w:hAnsi="Arial" w:cs="Arial"/>
        </w:rPr>
      </w:pPr>
      <w:r>
        <w:rPr>
          <w:rFonts w:ascii="Arial" w:hAnsi="Arial" w:cs="Arial"/>
        </w:rPr>
        <w:t>Seniorleden worden geacht per verenigingsjaar 3 bar</w:t>
      </w:r>
      <w:r w:rsidR="00B80DD5">
        <w:rPr>
          <w:rFonts w:ascii="Arial" w:hAnsi="Arial" w:cs="Arial"/>
        </w:rPr>
        <w:t>,- tuin of schoonmaak</w:t>
      </w:r>
      <w:r>
        <w:rPr>
          <w:rFonts w:ascii="Arial" w:hAnsi="Arial" w:cs="Arial"/>
        </w:rPr>
        <w:t xml:space="preserve">diensten te draaien. </w:t>
      </w:r>
      <w:r w:rsidR="00BB2A02">
        <w:rPr>
          <w:rFonts w:ascii="Arial" w:hAnsi="Arial" w:cs="Arial"/>
        </w:rPr>
        <w:t>Ook bestaat d</w:t>
      </w:r>
      <w:r w:rsidR="00B80DD5">
        <w:rPr>
          <w:rFonts w:ascii="Arial" w:hAnsi="Arial" w:cs="Arial"/>
        </w:rPr>
        <w:t>e mogelijkheid</w:t>
      </w:r>
      <w:r w:rsidR="00BB2A02">
        <w:rPr>
          <w:rFonts w:ascii="Arial" w:hAnsi="Arial" w:cs="Arial"/>
        </w:rPr>
        <w:t xml:space="preserve"> deze 3 diensten af te kopen.</w:t>
      </w:r>
    </w:p>
    <w:p w14:paraId="2F3FEF57" w14:textId="42CD9793" w:rsidR="001213D9" w:rsidRDefault="001213D9" w:rsidP="007E1055">
      <w:pPr>
        <w:pStyle w:val="Tekstzonderopmaak"/>
        <w:rPr>
          <w:rFonts w:ascii="Arial" w:hAnsi="Arial" w:cs="Arial"/>
        </w:rPr>
      </w:pPr>
    </w:p>
    <w:p w14:paraId="643CBA5E" w14:textId="621A98D1" w:rsidR="001213D9" w:rsidRPr="00D6426C" w:rsidRDefault="001213D9" w:rsidP="007E1055">
      <w:pPr>
        <w:pStyle w:val="Tekstzonderopmaak"/>
        <w:rPr>
          <w:rFonts w:ascii="Arial" w:hAnsi="Arial" w:cs="Arial"/>
          <w:i/>
          <w:iCs/>
        </w:rPr>
      </w:pPr>
      <w:r w:rsidRPr="00D6426C">
        <w:rPr>
          <w:rFonts w:ascii="Arial" w:hAnsi="Arial" w:cs="Arial"/>
          <w:i/>
          <w:iCs/>
        </w:rPr>
        <w:t>Artikel 5</w:t>
      </w:r>
    </w:p>
    <w:p w14:paraId="316561E5" w14:textId="5872533D" w:rsidR="001213D9" w:rsidRDefault="001213D9" w:rsidP="007E1055">
      <w:pPr>
        <w:pStyle w:val="Tekstzonderopmaak"/>
        <w:rPr>
          <w:rFonts w:ascii="Arial" w:hAnsi="Arial" w:cs="Arial"/>
        </w:rPr>
      </w:pPr>
      <w:r>
        <w:rPr>
          <w:rFonts w:ascii="Arial" w:hAnsi="Arial" w:cs="Arial"/>
        </w:rPr>
        <w:t>De leden worden geacht kennis genomen te hebben van de huis- en gedr</w:t>
      </w:r>
      <w:r w:rsidR="00D6426C">
        <w:rPr>
          <w:rFonts w:ascii="Arial" w:hAnsi="Arial" w:cs="Arial"/>
        </w:rPr>
        <w:t>a</w:t>
      </w:r>
      <w:r>
        <w:rPr>
          <w:rFonts w:ascii="Arial" w:hAnsi="Arial" w:cs="Arial"/>
        </w:rPr>
        <w:t xml:space="preserve">gsregels over alcohol in het clubhuis en zich aan deze regels te houden. </w:t>
      </w:r>
    </w:p>
    <w:p w14:paraId="6DF484A1" w14:textId="7B7F29C5" w:rsidR="001213D9" w:rsidRDefault="001213D9" w:rsidP="007E1055">
      <w:pPr>
        <w:pStyle w:val="Tekstzonderopmaak"/>
        <w:rPr>
          <w:rFonts w:ascii="Arial" w:hAnsi="Arial" w:cs="Arial"/>
        </w:rPr>
      </w:pPr>
      <w:r>
        <w:rPr>
          <w:rFonts w:ascii="Arial" w:hAnsi="Arial" w:cs="Arial"/>
        </w:rPr>
        <w:t xml:space="preserve">Uit hoofde van haar verantwoordelijkheid voor de naleving van deze regels zal het bestuur bij overtreding van (één van) de regels t.o.v. betrokkene, maatregelen treffen. </w:t>
      </w:r>
    </w:p>
    <w:p w14:paraId="4968FB1E" w14:textId="77777777" w:rsidR="00BB2A02" w:rsidRDefault="00BB2A02" w:rsidP="007E1055">
      <w:pPr>
        <w:pStyle w:val="Tekstzonderopmaak"/>
        <w:outlineLvl w:val="0"/>
        <w:rPr>
          <w:rFonts w:ascii="Arial" w:hAnsi="Arial" w:cs="Arial"/>
          <w:b/>
        </w:rPr>
      </w:pPr>
    </w:p>
    <w:p w14:paraId="7C4FF396" w14:textId="07DD21DE" w:rsidR="007E1055" w:rsidRDefault="007E1055" w:rsidP="007E1055">
      <w:pPr>
        <w:pStyle w:val="Tekstzonderopmaak"/>
        <w:outlineLvl w:val="0"/>
        <w:rPr>
          <w:rFonts w:ascii="Arial" w:hAnsi="Arial" w:cs="Arial"/>
          <w:b/>
        </w:rPr>
      </w:pPr>
      <w:r>
        <w:rPr>
          <w:rFonts w:ascii="Arial" w:hAnsi="Arial" w:cs="Arial"/>
          <w:b/>
        </w:rPr>
        <w:t>Bestuursvergaderingen</w:t>
      </w:r>
    </w:p>
    <w:p w14:paraId="2240CA2A" w14:textId="001DD0C2" w:rsidR="007E1055" w:rsidRDefault="007E1055" w:rsidP="007E1055">
      <w:pPr>
        <w:pStyle w:val="Tekstzonderopmaak"/>
        <w:rPr>
          <w:rFonts w:ascii="Arial" w:hAnsi="Arial" w:cs="Arial"/>
          <w:i/>
        </w:rPr>
      </w:pPr>
      <w:r>
        <w:rPr>
          <w:rFonts w:ascii="Arial" w:hAnsi="Arial" w:cs="Arial"/>
        </w:rPr>
        <w:br/>
      </w:r>
      <w:r>
        <w:rPr>
          <w:rFonts w:ascii="Arial" w:hAnsi="Arial" w:cs="Arial"/>
          <w:i/>
        </w:rPr>
        <w:t xml:space="preserve">Artikel </w:t>
      </w:r>
      <w:r w:rsidR="00D6426C">
        <w:rPr>
          <w:rFonts w:ascii="Arial" w:hAnsi="Arial" w:cs="Arial"/>
          <w:i/>
        </w:rPr>
        <w:t>6</w:t>
      </w:r>
    </w:p>
    <w:p w14:paraId="2A986CB9" w14:textId="77777777" w:rsidR="007E1055" w:rsidRDefault="007E1055" w:rsidP="007E1055">
      <w:pPr>
        <w:pStyle w:val="Tekstzonderopmaak"/>
        <w:rPr>
          <w:rFonts w:ascii="Arial" w:hAnsi="Arial" w:cs="Arial"/>
        </w:rPr>
      </w:pPr>
      <w:r>
        <w:rPr>
          <w:rFonts w:ascii="Arial" w:hAnsi="Arial" w:cs="Arial"/>
        </w:rPr>
        <w:t>De vergaderingen van het bestuur worden gehouden zo dikwijls als de voorzitter of tenminste drie bestuursleden dit wensen. De voorzitter heeft in deze vergadering de leiding en is bevoegd de spreektijd van alle bestuursleden bij elk agendapunt te limiteren, alsmede de vergadering te schorsen of te verdagen.</w:t>
      </w:r>
    </w:p>
    <w:p w14:paraId="348FC947" w14:textId="73D6E2DE" w:rsidR="007E1055" w:rsidRDefault="007E1055" w:rsidP="007E1055">
      <w:pPr>
        <w:pStyle w:val="Tekstzonderopmaak"/>
        <w:rPr>
          <w:rFonts w:ascii="Arial" w:hAnsi="Arial" w:cs="Arial"/>
          <w:i/>
        </w:rPr>
      </w:pPr>
      <w:r>
        <w:rPr>
          <w:rFonts w:ascii="Arial" w:hAnsi="Arial" w:cs="Arial"/>
        </w:rPr>
        <w:br/>
      </w:r>
      <w:r>
        <w:rPr>
          <w:rFonts w:ascii="Arial" w:hAnsi="Arial" w:cs="Arial"/>
          <w:i/>
        </w:rPr>
        <w:t xml:space="preserve">Artikel </w:t>
      </w:r>
      <w:r w:rsidR="00D6426C">
        <w:rPr>
          <w:rFonts w:ascii="Arial" w:hAnsi="Arial" w:cs="Arial"/>
          <w:i/>
        </w:rPr>
        <w:t>7</w:t>
      </w:r>
    </w:p>
    <w:p w14:paraId="0B297AFE" w14:textId="77777777" w:rsidR="007E1055" w:rsidRDefault="007E1055" w:rsidP="007E1055">
      <w:pPr>
        <w:pStyle w:val="Tekstzonderopmaak"/>
        <w:rPr>
          <w:rFonts w:ascii="Arial" w:hAnsi="Arial" w:cs="Arial"/>
        </w:rPr>
      </w:pPr>
      <w:r>
        <w:rPr>
          <w:rFonts w:ascii="Arial" w:hAnsi="Arial" w:cs="Arial"/>
        </w:rPr>
        <w:t>Een bestuursvergadering wordt bijeengeroepen door middel van verzending van een schriftelijke (per gewone post of digitaal) uitnodiging aan ieder bestuurslid, tenminste zeven dagen vóór de datum van de vergadering. Bij de oproeping wordt tevens vermeld of toepassing wordt gegeven aan de mogelijkheid om door middel van een elektronisch communicatiemiddel deel te nemen aan de vergadering en eventuele aanvullende voorwaarden die daarbij gelden. Tot het bijeenroepen van een bestuursvergadering is de voorzitter bevoegd. Hij is daartoe verplicht op verzoek van tenminste drie bestuursleden. Indien aan dit verzoek binnen veertien dagen geen gevolg wordt gegeven en de bestuursvergadering niet binnen achtentwintig dagen na indiening van het verzoek wordt gehouden, zijn de verzoekers zelf tot bijeenroeping bevoegd.</w:t>
      </w:r>
    </w:p>
    <w:p w14:paraId="51601FB7" w14:textId="77777777" w:rsidR="007E1055" w:rsidRDefault="007E1055" w:rsidP="007E1055">
      <w:pPr>
        <w:pStyle w:val="Tekstzonderopmaak"/>
        <w:rPr>
          <w:rFonts w:ascii="Arial" w:hAnsi="Arial" w:cs="Arial"/>
        </w:rPr>
      </w:pPr>
    </w:p>
    <w:p w14:paraId="6FAD8738" w14:textId="77777777" w:rsidR="007E1055" w:rsidRPr="005710CC" w:rsidRDefault="007E1055" w:rsidP="007E1055">
      <w:pPr>
        <w:pStyle w:val="Tekstzonderopmaak"/>
        <w:rPr>
          <w:rFonts w:ascii="Arial" w:hAnsi="Arial" w:cs="Arial"/>
          <w:b/>
          <w:bCs/>
        </w:rPr>
      </w:pPr>
      <w:r>
        <w:rPr>
          <w:rFonts w:ascii="Arial" w:hAnsi="Arial" w:cs="Arial"/>
          <w:b/>
          <w:bCs/>
        </w:rPr>
        <w:t>Algemene vergaderingen</w:t>
      </w:r>
    </w:p>
    <w:p w14:paraId="6F296414" w14:textId="0D32471D" w:rsidR="007E1055" w:rsidRDefault="007E1055" w:rsidP="007E1055">
      <w:pPr>
        <w:pStyle w:val="Tekstzonderopmaak"/>
        <w:rPr>
          <w:rFonts w:ascii="Arial" w:hAnsi="Arial" w:cs="Arial"/>
          <w:i/>
        </w:rPr>
      </w:pPr>
      <w:r>
        <w:rPr>
          <w:rFonts w:ascii="Arial" w:hAnsi="Arial" w:cs="Arial"/>
        </w:rPr>
        <w:br/>
      </w:r>
      <w:r>
        <w:rPr>
          <w:rFonts w:ascii="Arial" w:hAnsi="Arial" w:cs="Arial"/>
          <w:i/>
        </w:rPr>
        <w:t xml:space="preserve">Artikel </w:t>
      </w:r>
      <w:r w:rsidR="00D6426C">
        <w:rPr>
          <w:rFonts w:ascii="Arial" w:hAnsi="Arial" w:cs="Arial"/>
          <w:i/>
        </w:rPr>
        <w:t>8</w:t>
      </w:r>
    </w:p>
    <w:p w14:paraId="21F15378" w14:textId="77777777" w:rsidR="007E1055" w:rsidRDefault="007E1055" w:rsidP="007E1055">
      <w:pPr>
        <w:pStyle w:val="Tekstzonderopmaak"/>
        <w:rPr>
          <w:rFonts w:ascii="Arial" w:hAnsi="Arial" w:cs="Arial"/>
        </w:rPr>
      </w:pPr>
      <w:r>
        <w:rPr>
          <w:rFonts w:ascii="Arial" w:hAnsi="Arial" w:cs="Arial"/>
        </w:rPr>
        <w:t xml:space="preserve">Kandidaatstelling voor een door de algemene vergadering te verkiezen functionaris geschiedt door het bestuur en/of door vijf seniorleden. Kandidaatstelling door het bestuur geschiedt, nadat het bestuur zich heeft vergewist, dat de te stellen kandidaten een eventuele benoeming zullen aanvaarden. Kandidaatstelling door de leden geschiedt door middel van inlevering bij de secretaris van een daartoe </w:t>
      </w:r>
      <w:r>
        <w:rPr>
          <w:rFonts w:ascii="Arial" w:hAnsi="Arial" w:cs="Arial"/>
        </w:rPr>
        <w:lastRenderedPageBreak/>
        <w:t>strekkende schriftelijke verklaring, vergezeld van een bereidverklaring van de gestelde kandidaat, uiterlijk zeven dagen voor de algemene vergadering.</w:t>
      </w:r>
    </w:p>
    <w:p w14:paraId="421BF457" w14:textId="77777777" w:rsidR="007E1055" w:rsidRPr="00F45FC1" w:rsidRDefault="007E1055" w:rsidP="007E1055">
      <w:pPr>
        <w:pStyle w:val="Tekstzonderopmaak"/>
        <w:outlineLvl w:val="0"/>
        <w:rPr>
          <w:rFonts w:ascii="Arial" w:hAnsi="Arial"/>
          <w:i/>
        </w:rPr>
      </w:pPr>
    </w:p>
    <w:p w14:paraId="45798DF7" w14:textId="6EABA013" w:rsidR="007E1055" w:rsidRDefault="007E1055" w:rsidP="007E1055">
      <w:pPr>
        <w:pStyle w:val="Tekstzonderopmaak"/>
        <w:outlineLvl w:val="0"/>
        <w:rPr>
          <w:rFonts w:ascii="Arial" w:hAnsi="Arial" w:cs="Arial"/>
          <w:i/>
        </w:rPr>
      </w:pPr>
      <w:r>
        <w:rPr>
          <w:rFonts w:ascii="Arial" w:hAnsi="Arial" w:cs="Arial"/>
          <w:i/>
        </w:rPr>
        <w:t xml:space="preserve">Artikel </w:t>
      </w:r>
      <w:r w:rsidR="00D6426C">
        <w:rPr>
          <w:rFonts w:ascii="Arial" w:hAnsi="Arial" w:cs="Arial"/>
          <w:i/>
        </w:rPr>
        <w:t>9</w:t>
      </w:r>
    </w:p>
    <w:p w14:paraId="634806D5" w14:textId="77777777" w:rsidR="007E1055" w:rsidRDefault="007E1055" w:rsidP="007E1055">
      <w:pPr>
        <w:pStyle w:val="Tekstzonderopmaak"/>
        <w:rPr>
          <w:rFonts w:ascii="Arial" w:hAnsi="Arial" w:cs="Arial"/>
        </w:rPr>
      </w:pPr>
      <w:r>
        <w:rPr>
          <w:rFonts w:ascii="Arial" w:hAnsi="Arial" w:cs="Arial"/>
        </w:rPr>
        <w:t xml:space="preserve">De agenda van de algemene vergadering bevat, behalve de uit de statuten of de voorgaande artikelen van dit reglement voortvloeiende punten, elk voorstel, dat tenminste zeven dagen vóór verzending van de uitnodiging door tenminste </w:t>
      </w:r>
      <w:r w:rsidRPr="00B07901">
        <w:rPr>
          <w:rFonts w:ascii="Arial" w:hAnsi="Arial" w:cs="Arial"/>
        </w:rPr>
        <w:t>vijf leden</w:t>
      </w:r>
      <w:r>
        <w:rPr>
          <w:rFonts w:ascii="Arial" w:hAnsi="Arial" w:cs="Arial"/>
        </w:rPr>
        <w:t xml:space="preserve"> schriftelijk bij de daartoe aangewezen persoon is ingediend, alsmede al hetgeen de tot bijeenroeping der vergadering bevoegden daarin wensen op te nemen. </w:t>
      </w:r>
    </w:p>
    <w:p w14:paraId="5D3B0BDE" w14:textId="1C97EA4B" w:rsidR="007E1055" w:rsidRDefault="007E1055" w:rsidP="007E1055">
      <w:pPr>
        <w:pStyle w:val="Tekstzonderopmaak"/>
        <w:rPr>
          <w:rFonts w:ascii="Arial" w:hAnsi="Arial" w:cs="Arial"/>
          <w:i/>
        </w:rPr>
      </w:pPr>
      <w:r>
        <w:rPr>
          <w:rFonts w:ascii="Arial" w:hAnsi="Arial" w:cs="Arial"/>
        </w:rPr>
        <w:br/>
      </w:r>
      <w:r>
        <w:rPr>
          <w:rFonts w:ascii="Arial" w:hAnsi="Arial" w:cs="Arial"/>
          <w:i/>
        </w:rPr>
        <w:t xml:space="preserve">Artikel </w:t>
      </w:r>
      <w:r w:rsidR="00D6426C">
        <w:rPr>
          <w:rFonts w:ascii="Arial" w:hAnsi="Arial" w:cs="Arial"/>
          <w:i/>
        </w:rPr>
        <w:t>10</w:t>
      </w:r>
    </w:p>
    <w:p w14:paraId="3D433278" w14:textId="77777777" w:rsidR="007E1055" w:rsidRPr="0096269B" w:rsidRDefault="007E1055" w:rsidP="007E1055">
      <w:pPr>
        <w:pStyle w:val="Tekstzonderopmaak"/>
        <w:rPr>
          <w:rFonts w:ascii="Arial" w:hAnsi="Arial" w:cs="Arial"/>
        </w:rPr>
      </w:pPr>
      <w:r>
        <w:rPr>
          <w:rFonts w:ascii="Arial" w:hAnsi="Arial" w:cs="Arial"/>
        </w:rPr>
        <w:t xml:space="preserve">Alle op de agenda van een vergadering voorkomende punten worden in die vergadering aan de orde gesteld en behandeld. Bij elk punt wordt tevens behandeld elk mondeling door een lid tijdens de vergadering gedaan voorstel, dat rechtstreeks met het aan de orde zijnde agendapunt samenhangt, </w:t>
      </w:r>
      <w:r w:rsidRPr="0096269B">
        <w:rPr>
          <w:rFonts w:ascii="Arial" w:hAnsi="Arial" w:cs="Arial"/>
        </w:rPr>
        <w:t>mits in geval van een algemene vergadering ondersteund door tenminste vier andere leden.</w:t>
      </w:r>
    </w:p>
    <w:p w14:paraId="55F3F1DF" w14:textId="77777777" w:rsidR="007E1055" w:rsidRDefault="007E1055" w:rsidP="007E1055">
      <w:pPr>
        <w:pStyle w:val="Tekstzonderopmaak"/>
        <w:rPr>
          <w:rFonts w:ascii="Arial" w:hAnsi="Arial" w:cs="Arial"/>
          <w:b/>
        </w:rPr>
      </w:pPr>
    </w:p>
    <w:p w14:paraId="0A92CE68" w14:textId="77777777" w:rsidR="007E1055" w:rsidRDefault="007E1055" w:rsidP="007E1055">
      <w:pPr>
        <w:pStyle w:val="Tekstzonderopmaak"/>
        <w:outlineLvl w:val="0"/>
        <w:rPr>
          <w:rFonts w:ascii="Arial" w:hAnsi="Arial" w:cs="Arial"/>
          <w:b/>
        </w:rPr>
      </w:pPr>
      <w:r>
        <w:rPr>
          <w:rFonts w:ascii="Arial" w:hAnsi="Arial" w:cs="Arial"/>
          <w:b/>
        </w:rPr>
        <w:t>Commissies</w:t>
      </w:r>
    </w:p>
    <w:p w14:paraId="3D052FD1" w14:textId="77777777" w:rsidR="007E1055" w:rsidRDefault="007E1055" w:rsidP="007E1055">
      <w:pPr>
        <w:pStyle w:val="Tekstzonderopmaak"/>
        <w:rPr>
          <w:rFonts w:ascii="Arial" w:hAnsi="Arial" w:cs="Arial"/>
          <w:i/>
        </w:rPr>
      </w:pPr>
      <w:r>
        <w:rPr>
          <w:rFonts w:ascii="Arial" w:hAnsi="Arial" w:cs="Arial"/>
        </w:rPr>
        <w:br/>
      </w:r>
      <w:r>
        <w:rPr>
          <w:rFonts w:ascii="Arial" w:hAnsi="Arial" w:cs="Arial"/>
          <w:i/>
        </w:rPr>
        <w:t>Artikel 9</w:t>
      </w:r>
    </w:p>
    <w:p w14:paraId="0B083C12" w14:textId="77777777" w:rsidR="007E1055" w:rsidRDefault="007E1055" w:rsidP="007E1055">
      <w:pPr>
        <w:pStyle w:val="Tekstzonderopmaak"/>
        <w:rPr>
          <w:rFonts w:ascii="Arial" w:hAnsi="Arial" w:cs="Arial"/>
        </w:rPr>
      </w:pPr>
      <w:r>
        <w:rPr>
          <w:rFonts w:ascii="Arial" w:hAnsi="Arial" w:cs="Arial"/>
        </w:rPr>
        <w:t>De algemene vergadering kan één of meer commissies benoemen, met algemene of bijzondere opdrachten, die zich niet mogen uitstrekken buiten de grenzen van de bevoegdheden van de benoemde commissie.</w:t>
      </w:r>
    </w:p>
    <w:p w14:paraId="55F53B88" w14:textId="77777777" w:rsidR="007E1055" w:rsidRDefault="007E1055" w:rsidP="007E1055">
      <w:pPr>
        <w:pStyle w:val="Tekstzonderopmaak"/>
        <w:rPr>
          <w:rFonts w:ascii="Arial" w:hAnsi="Arial" w:cs="Arial"/>
        </w:rPr>
      </w:pPr>
      <w:r>
        <w:rPr>
          <w:rFonts w:ascii="Arial" w:hAnsi="Arial" w:cs="Arial"/>
        </w:rPr>
        <w:t>Deze commissie en de door het bestuur ingestelde commissies blijven te allen tijde verantwoordelijk tegenover het orgaan dat hen heeft benoemd.</w:t>
      </w:r>
    </w:p>
    <w:p w14:paraId="3BF9A4B3" w14:textId="77777777" w:rsidR="007E1055" w:rsidRDefault="007E1055" w:rsidP="007E1055">
      <w:pPr>
        <w:pStyle w:val="Tekstzonderopmaak"/>
        <w:rPr>
          <w:rFonts w:ascii="Arial" w:hAnsi="Arial" w:cs="Arial"/>
        </w:rPr>
      </w:pPr>
      <w:r>
        <w:rPr>
          <w:rFonts w:ascii="Arial" w:hAnsi="Arial" w:cs="Arial"/>
        </w:rPr>
        <w:t>Bij of na de benoeming kunnen tevens de bevoegdheden en verplichtingen van elke</w:t>
      </w:r>
    </w:p>
    <w:p w14:paraId="73304E20" w14:textId="77777777" w:rsidR="007E1055" w:rsidRDefault="007E1055" w:rsidP="007E1055">
      <w:pPr>
        <w:pStyle w:val="Tekstzonderopmaak"/>
        <w:rPr>
          <w:rFonts w:ascii="Arial" w:hAnsi="Arial" w:cs="Arial"/>
        </w:rPr>
      </w:pPr>
      <w:r>
        <w:rPr>
          <w:rFonts w:ascii="Arial" w:hAnsi="Arial" w:cs="Arial"/>
        </w:rPr>
        <w:t>commissie worden geregeld of gewijzigd.</w:t>
      </w:r>
    </w:p>
    <w:p w14:paraId="1F321F6F" w14:textId="77777777" w:rsidR="007E1055" w:rsidRDefault="007E1055" w:rsidP="007E1055">
      <w:pPr>
        <w:pStyle w:val="Tekstzonderopmaak"/>
        <w:rPr>
          <w:rFonts w:ascii="Arial" w:hAnsi="Arial" w:cs="Arial"/>
        </w:rPr>
      </w:pPr>
      <w:r>
        <w:rPr>
          <w:rFonts w:ascii="Arial" w:hAnsi="Arial" w:cs="Arial"/>
        </w:rPr>
        <w:t xml:space="preserve">De commissies kunnen te allen tijde door de algemene vergadering worden ontbonden. </w:t>
      </w:r>
    </w:p>
    <w:p w14:paraId="60EC97E6" w14:textId="2182EFBE" w:rsidR="007E1055" w:rsidRDefault="007E1055" w:rsidP="007E1055">
      <w:pPr>
        <w:pStyle w:val="Tekstzonderopmaak"/>
        <w:rPr>
          <w:rFonts w:ascii="Arial" w:hAnsi="Arial" w:cs="Arial"/>
        </w:rPr>
      </w:pPr>
      <w:r>
        <w:rPr>
          <w:rFonts w:ascii="Arial" w:hAnsi="Arial" w:cs="Arial"/>
        </w:rPr>
        <w:t>Ook kunnen één of meer leden daarvan als zodanig door de algemene vergadering worden ontslagen en al dan niet door anderen worden vervangen.</w:t>
      </w:r>
    </w:p>
    <w:p w14:paraId="6F8C43B2" w14:textId="77777777" w:rsidR="007E1055" w:rsidRDefault="007E1055" w:rsidP="007E1055">
      <w:pPr>
        <w:pStyle w:val="Tekstzonderopmaak"/>
        <w:rPr>
          <w:rFonts w:ascii="Arial" w:hAnsi="Arial" w:cs="Arial"/>
          <w:i/>
        </w:rPr>
      </w:pPr>
      <w:r>
        <w:rPr>
          <w:rFonts w:ascii="Arial" w:hAnsi="Arial" w:cs="Arial"/>
        </w:rPr>
        <w:br/>
      </w:r>
      <w:r>
        <w:rPr>
          <w:rFonts w:ascii="Arial" w:hAnsi="Arial" w:cs="Arial"/>
          <w:i/>
        </w:rPr>
        <w:t>Artikel 10</w:t>
      </w:r>
    </w:p>
    <w:p w14:paraId="730DE824" w14:textId="77777777" w:rsidR="007E1055" w:rsidRDefault="007E1055" w:rsidP="007E1055">
      <w:pPr>
        <w:pStyle w:val="Tekstzonderopmaak"/>
        <w:rPr>
          <w:rFonts w:ascii="Arial" w:hAnsi="Arial" w:cs="Arial"/>
        </w:rPr>
      </w:pPr>
      <w:r>
        <w:rPr>
          <w:rFonts w:ascii="Arial" w:hAnsi="Arial" w:cs="Arial"/>
        </w:rPr>
        <w:t xml:space="preserve">De kascommissie, als bedoeld in </w:t>
      </w:r>
      <w:r w:rsidRPr="009D7664">
        <w:rPr>
          <w:rFonts w:ascii="Arial" w:hAnsi="Arial" w:cs="Arial"/>
          <w:b/>
          <w:bCs/>
          <w:color w:val="FF0000"/>
        </w:rPr>
        <w:t>artikel 14, lid 4 van de statuten</w:t>
      </w:r>
      <w:r>
        <w:rPr>
          <w:rFonts w:ascii="Arial" w:hAnsi="Arial" w:cs="Arial"/>
        </w:rPr>
        <w:t xml:space="preserve">, bestaande uit twee leden, wordt bij haar benoeming telkens geldend voor de overeengekomen duur, aangevuld met een plaatsvervangend lid, dat </w:t>
      </w:r>
      <w:r w:rsidRPr="009A581A">
        <w:rPr>
          <w:rFonts w:ascii="Arial" w:hAnsi="Arial" w:cs="Arial"/>
        </w:rPr>
        <w:t>bij ontstentenis</w:t>
      </w:r>
      <w:r>
        <w:rPr>
          <w:rFonts w:ascii="Arial" w:hAnsi="Arial" w:cs="Arial"/>
        </w:rPr>
        <w:t xml:space="preserve"> van een van de commissieleden diens plaats zal innemen. Dit plaatsvervangend lid zal in het volgende verenigingsjaar, bij voorkeur, door de algemene vergadering worden benoemd tot lid van de commissie in de plaats van dat lid van de commissie, dat het langst in de commissie zitting heeft gehad.</w:t>
      </w:r>
    </w:p>
    <w:p w14:paraId="778F9D3E" w14:textId="77777777" w:rsidR="007E1055" w:rsidRDefault="007E1055" w:rsidP="007E1055">
      <w:pPr>
        <w:pStyle w:val="Tekstzonderopmaak"/>
        <w:rPr>
          <w:rFonts w:ascii="Arial" w:hAnsi="Arial" w:cs="Arial"/>
          <w:i/>
        </w:rPr>
      </w:pPr>
      <w:r>
        <w:rPr>
          <w:rFonts w:ascii="Arial" w:hAnsi="Arial" w:cs="Arial"/>
        </w:rPr>
        <w:br/>
      </w:r>
      <w:r>
        <w:rPr>
          <w:rFonts w:ascii="Arial" w:hAnsi="Arial" w:cs="Arial"/>
          <w:i/>
        </w:rPr>
        <w:t>Artikel 11</w:t>
      </w:r>
    </w:p>
    <w:p w14:paraId="652A7E51" w14:textId="0805F1A7" w:rsidR="009D7664" w:rsidRDefault="007E1055" w:rsidP="007E1055">
      <w:pPr>
        <w:pStyle w:val="Tekstzonderopmaak"/>
        <w:rPr>
          <w:rFonts w:ascii="Arial" w:hAnsi="Arial" w:cs="Arial"/>
        </w:rPr>
      </w:pPr>
      <w:r>
        <w:rPr>
          <w:rFonts w:ascii="Arial" w:hAnsi="Arial" w:cs="Arial"/>
        </w:rPr>
        <w:t xml:space="preserve">Door de algemene vergadering wordt, voor de overeengekomen duur een </w:t>
      </w:r>
      <w:r w:rsidR="009D7664">
        <w:rPr>
          <w:rFonts w:ascii="Arial" w:hAnsi="Arial" w:cs="Arial"/>
        </w:rPr>
        <w:t>beheer</w:t>
      </w:r>
      <w:r w:rsidR="004B0F9A">
        <w:rPr>
          <w:rFonts w:ascii="Arial" w:hAnsi="Arial" w:cs="Arial"/>
        </w:rPr>
        <w:t>commissie</w:t>
      </w:r>
      <w:r>
        <w:rPr>
          <w:rFonts w:ascii="Arial" w:hAnsi="Arial" w:cs="Arial"/>
        </w:rPr>
        <w:t xml:space="preserve"> gekozen</w:t>
      </w:r>
      <w:r w:rsidR="004B0F9A">
        <w:rPr>
          <w:rFonts w:ascii="Arial" w:hAnsi="Arial" w:cs="Arial"/>
        </w:rPr>
        <w:t>.</w:t>
      </w:r>
    </w:p>
    <w:p w14:paraId="7B9CB106" w14:textId="0C1B6DBD" w:rsidR="009D7664" w:rsidRDefault="009D7664" w:rsidP="007E1055">
      <w:pPr>
        <w:pStyle w:val="Tekstzonderopmaak"/>
        <w:rPr>
          <w:rFonts w:ascii="Arial" w:hAnsi="Arial" w:cs="Arial"/>
        </w:rPr>
      </w:pPr>
      <w:r>
        <w:rPr>
          <w:rFonts w:ascii="Arial" w:hAnsi="Arial" w:cs="Arial"/>
        </w:rPr>
        <w:t>De wer</w:t>
      </w:r>
      <w:r w:rsidR="004B0F9A">
        <w:rPr>
          <w:rFonts w:ascii="Arial" w:hAnsi="Arial" w:cs="Arial"/>
        </w:rPr>
        <w:t>k</w:t>
      </w:r>
      <w:r>
        <w:rPr>
          <w:rFonts w:ascii="Arial" w:hAnsi="Arial" w:cs="Arial"/>
        </w:rPr>
        <w:t xml:space="preserve">zaamheden van de </w:t>
      </w:r>
      <w:r w:rsidR="004B0F9A">
        <w:rPr>
          <w:rFonts w:ascii="Arial" w:hAnsi="Arial" w:cs="Arial"/>
        </w:rPr>
        <w:t>beheerc</w:t>
      </w:r>
      <w:r w:rsidR="00F960DA">
        <w:rPr>
          <w:rFonts w:ascii="Arial" w:hAnsi="Arial" w:cs="Arial"/>
        </w:rPr>
        <w:t>o</w:t>
      </w:r>
      <w:r w:rsidR="004B0F9A">
        <w:rPr>
          <w:rFonts w:ascii="Arial" w:hAnsi="Arial" w:cs="Arial"/>
        </w:rPr>
        <w:t>mmissie</w:t>
      </w:r>
      <w:r>
        <w:rPr>
          <w:rFonts w:ascii="Arial" w:hAnsi="Arial" w:cs="Arial"/>
        </w:rPr>
        <w:t xml:space="preserve"> zullen bestaan uit: </w:t>
      </w:r>
    </w:p>
    <w:p w14:paraId="4B2E51C7" w14:textId="25E2CD5F" w:rsidR="009D7664" w:rsidRDefault="009D7664" w:rsidP="009D7664">
      <w:pPr>
        <w:pStyle w:val="Tekstzonderopmaak"/>
        <w:numPr>
          <w:ilvl w:val="0"/>
          <w:numId w:val="1"/>
        </w:numPr>
        <w:rPr>
          <w:rFonts w:ascii="Arial" w:hAnsi="Arial" w:cs="Arial"/>
        </w:rPr>
      </w:pPr>
      <w:r>
        <w:rPr>
          <w:rFonts w:ascii="Arial" w:hAnsi="Arial" w:cs="Arial"/>
        </w:rPr>
        <w:t>Het verzorgen van de inkoop</w:t>
      </w:r>
    </w:p>
    <w:p w14:paraId="08ED8E75" w14:textId="51AD9F3F" w:rsidR="009D7664" w:rsidRDefault="009D7664" w:rsidP="009D7664">
      <w:pPr>
        <w:pStyle w:val="Tekstzonderopmaak"/>
        <w:numPr>
          <w:ilvl w:val="0"/>
          <w:numId w:val="1"/>
        </w:numPr>
        <w:rPr>
          <w:rFonts w:ascii="Arial" w:hAnsi="Arial" w:cs="Arial"/>
        </w:rPr>
      </w:pPr>
      <w:r>
        <w:rPr>
          <w:rFonts w:ascii="Arial" w:hAnsi="Arial" w:cs="Arial"/>
        </w:rPr>
        <w:t>Het beheer van alle apparaten in de keuken, bar en kantine</w:t>
      </w:r>
    </w:p>
    <w:p w14:paraId="45F0E5AF" w14:textId="52A9851A" w:rsidR="004B0F9A" w:rsidRDefault="00B80DD5" w:rsidP="009D7664">
      <w:pPr>
        <w:pStyle w:val="Tekstzonderopmaak"/>
        <w:numPr>
          <w:ilvl w:val="0"/>
          <w:numId w:val="1"/>
        </w:numPr>
        <w:rPr>
          <w:rFonts w:ascii="Arial" w:hAnsi="Arial" w:cs="Arial"/>
        </w:rPr>
      </w:pPr>
      <w:r>
        <w:rPr>
          <w:rFonts w:ascii="Arial" w:hAnsi="Arial" w:cs="Arial"/>
        </w:rPr>
        <w:t>H</w:t>
      </w:r>
      <w:r w:rsidR="004B0F9A">
        <w:rPr>
          <w:rFonts w:ascii="Arial" w:hAnsi="Arial" w:cs="Arial"/>
        </w:rPr>
        <w:t xml:space="preserve">et </w:t>
      </w:r>
      <w:r>
        <w:rPr>
          <w:rFonts w:ascii="Arial" w:hAnsi="Arial" w:cs="Arial"/>
        </w:rPr>
        <w:t>zorgdragen voor de schoonmaak</w:t>
      </w:r>
    </w:p>
    <w:p w14:paraId="0CC322A2" w14:textId="622F26D0" w:rsidR="009D7664" w:rsidRDefault="004B0F9A" w:rsidP="009D7664">
      <w:pPr>
        <w:pStyle w:val="Tekstzonderopmaak"/>
        <w:numPr>
          <w:ilvl w:val="0"/>
          <w:numId w:val="1"/>
        </w:numPr>
        <w:rPr>
          <w:rFonts w:ascii="Arial" w:hAnsi="Arial" w:cs="Arial"/>
        </w:rPr>
      </w:pPr>
      <w:r>
        <w:rPr>
          <w:rFonts w:ascii="Arial" w:hAnsi="Arial" w:cs="Arial"/>
        </w:rPr>
        <w:t>Het organiseren van en toezicht houden op de bardienst door clubleden</w:t>
      </w:r>
    </w:p>
    <w:p w14:paraId="63F38111" w14:textId="38AC9CD3" w:rsidR="004B0F9A" w:rsidRDefault="004B0F9A" w:rsidP="004B0F9A">
      <w:pPr>
        <w:pStyle w:val="Tekstzonderopmaak"/>
        <w:rPr>
          <w:rFonts w:ascii="Arial" w:hAnsi="Arial" w:cs="Arial"/>
        </w:rPr>
      </w:pPr>
    </w:p>
    <w:p w14:paraId="4A701DC0" w14:textId="2A3CDAA5" w:rsidR="007E1055" w:rsidRDefault="007E1055" w:rsidP="007E1055">
      <w:pPr>
        <w:pStyle w:val="Tekstzonderopmaak"/>
        <w:rPr>
          <w:rFonts w:ascii="Arial" w:hAnsi="Arial" w:cs="Arial"/>
          <w:i/>
        </w:rPr>
      </w:pPr>
      <w:r>
        <w:rPr>
          <w:rFonts w:ascii="Arial" w:hAnsi="Arial" w:cs="Arial"/>
        </w:rPr>
        <w:br/>
      </w:r>
      <w:r>
        <w:rPr>
          <w:rFonts w:ascii="Arial" w:hAnsi="Arial" w:cs="Arial"/>
          <w:i/>
        </w:rPr>
        <w:t>Artikel 12</w:t>
      </w:r>
      <w:r w:rsidR="009D7664">
        <w:rPr>
          <w:rFonts w:ascii="Arial" w:hAnsi="Arial" w:cs="Arial"/>
          <w:i/>
        </w:rPr>
        <w:t xml:space="preserve">. </w:t>
      </w:r>
    </w:p>
    <w:p w14:paraId="4D38A6DF" w14:textId="0958E3A6" w:rsidR="004B0F9A" w:rsidRDefault="004B0F9A" w:rsidP="004B0F9A">
      <w:pPr>
        <w:pStyle w:val="Tekstzonderopmaak"/>
        <w:rPr>
          <w:rFonts w:ascii="Arial" w:hAnsi="Arial" w:cs="Arial"/>
        </w:rPr>
      </w:pPr>
      <w:r>
        <w:rPr>
          <w:rFonts w:ascii="Arial" w:hAnsi="Arial" w:cs="Arial"/>
        </w:rPr>
        <w:t xml:space="preserve">Door de algemene vergadering wordt, voor de overeengekomen duur een wedstrijdcommissie gekozen. </w:t>
      </w:r>
    </w:p>
    <w:p w14:paraId="282D9A95" w14:textId="402104E3" w:rsidR="004B0F9A" w:rsidRDefault="004B0F9A" w:rsidP="004B0F9A">
      <w:pPr>
        <w:pStyle w:val="Tekstzonderopmaak"/>
        <w:numPr>
          <w:ilvl w:val="0"/>
          <w:numId w:val="2"/>
        </w:numPr>
        <w:rPr>
          <w:rFonts w:ascii="Arial" w:hAnsi="Arial" w:cs="Arial"/>
        </w:rPr>
      </w:pPr>
      <w:r>
        <w:rPr>
          <w:rFonts w:ascii="Arial" w:hAnsi="Arial" w:cs="Arial"/>
        </w:rPr>
        <w:t xml:space="preserve">Het regelen en verzorgen van de competitie (inclusief de </w:t>
      </w:r>
      <w:r w:rsidR="00F960DA">
        <w:rPr>
          <w:rFonts w:ascii="Arial" w:hAnsi="Arial" w:cs="Arial"/>
        </w:rPr>
        <w:t>administratieve</w:t>
      </w:r>
      <w:r>
        <w:rPr>
          <w:rFonts w:ascii="Arial" w:hAnsi="Arial" w:cs="Arial"/>
        </w:rPr>
        <w:t xml:space="preserve"> afhandeling)</w:t>
      </w:r>
    </w:p>
    <w:p w14:paraId="534A1C88" w14:textId="5CAF2C09" w:rsidR="004B0F9A" w:rsidRDefault="004B0F9A" w:rsidP="004B0F9A">
      <w:pPr>
        <w:pStyle w:val="Tekstzonderopmaak"/>
        <w:numPr>
          <w:ilvl w:val="0"/>
          <w:numId w:val="2"/>
        </w:numPr>
        <w:rPr>
          <w:rFonts w:ascii="Arial" w:hAnsi="Arial" w:cs="Arial"/>
        </w:rPr>
      </w:pPr>
      <w:r>
        <w:rPr>
          <w:rFonts w:ascii="Arial" w:hAnsi="Arial" w:cs="Arial"/>
        </w:rPr>
        <w:t>Zorgdragen voor een baanschema</w:t>
      </w:r>
    </w:p>
    <w:p w14:paraId="47393733" w14:textId="36319199" w:rsidR="004B0F9A" w:rsidRDefault="004B0F9A" w:rsidP="004B0F9A">
      <w:pPr>
        <w:pStyle w:val="Tekstzonderopmaak"/>
        <w:rPr>
          <w:rFonts w:ascii="Arial" w:hAnsi="Arial" w:cs="Arial"/>
        </w:rPr>
      </w:pPr>
    </w:p>
    <w:p w14:paraId="26AB7CD1" w14:textId="573D5B04" w:rsidR="004B0F9A" w:rsidRPr="004B0F9A" w:rsidRDefault="004B0F9A" w:rsidP="004B0F9A">
      <w:pPr>
        <w:pStyle w:val="Tekstzonderopmaak"/>
        <w:rPr>
          <w:rFonts w:ascii="Arial" w:hAnsi="Arial" w:cs="Arial"/>
          <w:i/>
          <w:iCs/>
        </w:rPr>
      </w:pPr>
      <w:r w:rsidRPr="004B0F9A">
        <w:rPr>
          <w:rFonts w:ascii="Arial" w:hAnsi="Arial" w:cs="Arial"/>
          <w:i/>
          <w:iCs/>
        </w:rPr>
        <w:t>Artikel 13</w:t>
      </w:r>
    </w:p>
    <w:p w14:paraId="18AB6149" w14:textId="5D5FC4AE" w:rsidR="004B0F9A" w:rsidRDefault="004B0F9A" w:rsidP="004B0F9A">
      <w:pPr>
        <w:pStyle w:val="Tekstzonderopmaak"/>
        <w:rPr>
          <w:rFonts w:ascii="Arial" w:hAnsi="Arial" w:cs="Arial"/>
        </w:rPr>
      </w:pPr>
      <w:r>
        <w:rPr>
          <w:rFonts w:ascii="Arial" w:hAnsi="Arial" w:cs="Arial"/>
        </w:rPr>
        <w:t xml:space="preserve">Door de algemene vergadering wordt, voor de overeengekomen duur een </w:t>
      </w:r>
      <w:r w:rsidR="00390847">
        <w:rPr>
          <w:rFonts w:ascii="Arial" w:hAnsi="Arial" w:cs="Arial"/>
        </w:rPr>
        <w:t>jeugd</w:t>
      </w:r>
      <w:r>
        <w:rPr>
          <w:rFonts w:ascii="Arial" w:hAnsi="Arial" w:cs="Arial"/>
        </w:rPr>
        <w:t xml:space="preserve">commissie gekozen. </w:t>
      </w:r>
    </w:p>
    <w:p w14:paraId="01BFE844" w14:textId="3B23C61E" w:rsidR="004B0F9A" w:rsidRDefault="004B0F9A" w:rsidP="004B0F9A">
      <w:pPr>
        <w:pStyle w:val="Tekstzonderopmaak"/>
        <w:numPr>
          <w:ilvl w:val="0"/>
          <w:numId w:val="3"/>
        </w:numPr>
        <w:rPr>
          <w:rFonts w:ascii="Arial" w:hAnsi="Arial" w:cs="Arial"/>
        </w:rPr>
      </w:pPr>
      <w:r>
        <w:rPr>
          <w:rFonts w:ascii="Arial" w:hAnsi="Arial" w:cs="Arial"/>
        </w:rPr>
        <w:t>Het regelen</w:t>
      </w:r>
      <w:r w:rsidR="00390847">
        <w:rPr>
          <w:rFonts w:ascii="Arial" w:hAnsi="Arial" w:cs="Arial"/>
        </w:rPr>
        <w:t>, begeleiden</w:t>
      </w:r>
      <w:r>
        <w:rPr>
          <w:rFonts w:ascii="Arial" w:hAnsi="Arial" w:cs="Arial"/>
        </w:rPr>
        <w:t xml:space="preserve"> en verzorgen van de competitie </w:t>
      </w:r>
    </w:p>
    <w:p w14:paraId="6674337B" w14:textId="4D3EFF41" w:rsidR="00390847" w:rsidRDefault="00390847" w:rsidP="004B0F9A">
      <w:pPr>
        <w:pStyle w:val="Tekstzonderopmaak"/>
        <w:numPr>
          <w:ilvl w:val="0"/>
          <w:numId w:val="3"/>
        </w:numPr>
        <w:rPr>
          <w:rFonts w:ascii="Arial" w:hAnsi="Arial" w:cs="Arial"/>
        </w:rPr>
      </w:pPr>
      <w:r>
        <w:rPr>
          <w:rFonts w:ascii="Arial" w:hAnsi="Arial" w:cs="Arial"/>
        </w:rPr>
        <w:t xml:space="preserve">Het onderhouden van contacten met de tennisschool </w:t>
      </w:r>
    </w:p>
    <w:p w14:paraId="37E63542" w14:textId="6F7C7E96" w:rsidR="00390847" w:rsidRDefault="00390847" w:rsidP="00390847">
      <w:pPr>
        <w:pStyle w:val="Tekstzonderopmaak"/>
        <w:numPr>
          <w:ilvl w:val="0"/>
          <w:numId w:val="3"/>
        </w:numPr>
        <w:rPr>
          <w:rFonts w:ascii="Arial" w:hAnsi="Arial" w:cs="Arial"/>
        </w:rPr>
      </w:pPr>
      <w:r>
        <w:rPr>
          <w:rFonts w:ascii="Arial" w:hAnsi="Arial" w:cs="Arial"/>
        </w:rPr>
        <w:t>Het onderhouden van contacten met de ouders van jeugdleden</w:t>
      </w:r>
    </w:p>
    <w:p w14:paraId="3A3E3BC4" w14:textId="6B022B40" w:rsidR="004B0F9A" w:rsidRDefault="00390847" w:rsidP="00390847">
      <w:pPr>
        <w:pStyle w:val="Tekstzonderopmaak"/>
        <w:numPr>
          <w:ilvl w:val="0"/>
          <w:numId w:val="3"/>
        </w:numPr>
        <w:rPr>
          <w:rFonts w:ascii="Arial" w:hAnsi="Arial" w:cs="Arial"/>
        </w:rPr>
      </w:pPr>
      <w:r>
        <w:rPr>
          <w:rFonts w:ascii="Arial" w:hAnsi="Arial" w:cs="Arial"/>
        </w:rPr>
        <w:t>Organiseren van activiteiten met het doel de animo voor de tennis</w:t>
      </w:r>
      <w:r w:rsidR="009A4874">
        <w:rPr>
          <w:rFonts w:ascii="Arial" w:hAnsi="Arial" w:cs="Arial"/>
        </w:rPr>
        <w:t xml:space="preserve">- en </w:t>
      </w:r>
      <w:proofErr w:type="spellStart"/>
      <w:r w:rsidR="009A4874">
        <w:rPr>
          <w:rFonts w:ascii="Arial" w:hAnsi="Arial" w:cs="Arial"/>
        </w:rPr>
        <w:t>padel</w:t>
      </w:r>
      <w:r>
        <w:rPr>
          <w:rFonts w:ascii="Arial" w:hAnsi="Arial" w:cs="Arial"/>
        </w:rPr>
        <w:t>sport</w:t>
      </w:r>
      <w:proofErr w:type="spellEnd"/>
      <w:r>
        <w:rPr>
          <w:rFonts w:ascii="Arial" w:hAnsi="Arial" w:cs="Arial"/>
        </w:rPr>
        <w:t xml:space="preserve"> van de jeugdleden te stimuleren en het spelplezier te vergroten</w:t>
      </w:r>
    </w:p>
    <w:p w14:paraId="223B5958" w14:textId="59DF48B4" w:rsidR="00390847" w:rsidRDefault="00390847" w:rsidP="00390847">
      <w:pPr>
        <w:pStyle w:val="Tekstzonderopmaak"/>
        <w:rPr>
          <w:rFonts w:ascii="Arial" w:hAnsi="Arial" w:cs="Arial"/>
        </w:rPr>
      </w:pPr>
    </w:p>
    <w:p w14:paraId="65F50305" w14:textId="05DDDCE1" w:rsidR="00390847" w:rsidRDefault="00390847" w:rsidP="00390847">
      <w:pPr>
        <w:pStyle w:val="Tekstzonderopmaak"/>
        <w:rPr>
          <w:rFonts w:ascii="Arial" w:hAnsi="Arial" w:cs="Arial"/>
        </w:rPr>
      </w:pPr>
      <w:r w:rsidRPr="00390847">
        <w:rPr>
          <w:rFonts w:ascii="Arial" w:hAnsi="Arial" w:cs="Arial"/>
          <w:i/>
          <w:iCs/>
        </w:rPr>
        <w:lastRenderedPageBreak/>
        <w:t>Artikel</w:t>
      </w:r>
      <w:r>
        <w:rPr>
          <w:rFonts w:ascii="Arial" w:hAnsi="Arial" w:cs="Arial"/>
        </w:rPr>
        <w:t xml:space="preserve"> 14</w:t>
      </w:r>
    </w:p>
    <w:p w14:paraId="23EF7C80" w14:textId="240CC7B4" w:rsidR="00390847" w:rsidRDefault="00390847" w:rsidP="00390847">
      <w:pPr>
        <w:pStyle w:val="Tekstzonderopmaak"/>
        <w:rPr>
          <w:rFonts w:ascii="Arial" w:hAnsi="Arial" w:cs="Arial"/>
        </w:rPr>
      </w:pPr>
      <w:r>
        <w:rPr>
          <w:rFonts w:ascii="Arial" w:hAnsi="Arial" w:cs="Arial"/>
        </w:rPr>
        <w:t xml:space="preserve">Door de algemene vergadering wordt, voor de overeengekomen duur een recreatiecommissie gekozen. </w:t>
      </w:r>
    </w:p>
    <w:p w14:paraId="1738977B" w14:textId="58A5B556" w:rsidR="00390847" w:rsidRDefault="00390847" w:rsidP="00390847">
      <w:pPr>
        <w:pStyle w:val="Tekstzonderopmaak"/>
        <w:numPr>
          <w:ilvl w:val="0"/>
          <w:numId w:val="4"/>
        </w:numPr>
        <w:rPr>
          <w:rFonts w:ascii="Arial" w:hAnsi="Arial" w:cs="Arial"/>
        </w:rPr>
      </w:pPr>
      <w:r>
        <w:rPr>
          <w:rFonts w:ascii="Arial" w:hAnsi="Arial" w:cs="Arial"/>
        </w:rPr>
        <w:t>Het organiseren van de clubkampioenschappen</w:t>
      </w:r>
    </w:p>
    <w:p w14:paraId="7117F810" w14:textId="064039D3" w:rsidR="00390847" w:rsidRDefault="00390847" w:rsidP="00390847">
      <w:pPr>
        <w:pStyle w:val="Tekstzonderopmaak"/>
        <w:numPr>
          <w:ilvl w:val="0"/>
          <w:numId w:val="4"/>
        </w:numPr>
        <w:rPr>
          <w:rFonts w:ascii="Arial" w:hAnsi="Arial" w:cs="Arial"/>
        </w:rPr>
      </w:pPr>
      <w:r>
        <w:rPr>
          <w:rFonts w:ascii="Arial" w:hAnsi="Arial" w:cs="Arial"/>
        </w:rPr>
        <w:t>Organiseren van activiteiten met het doel de animo voor de tennis</w:t>
      </w:r>
      <w:r w:rsidR="009A4874">
        <w:rPr>
          <w:rFonts w:ascii="Arial" w:hAnsi="Arial" w:cs="Arial"/>
        </w:rPr>
        <w:t xml:space="preserve">- en </w:t>
      </w:r>
      <w:proofErr w:type="spellStart"/>
      <w:r w:rsidR="009A4874">
        <w:rPr>
          <w:rFonts w:ascii="Arial" w:hAnsi="Arial" w:cs="Arial"/>
        </w:rPr>
        <w:t>padel</w:t>
      </w:r>
      <w:r>
        <w:rPr>
          <w:rFonts w:ascii="Arial" w:hAnsi="Arial" w:cs="Arial"/>
        </w:rPr>
        <w:t>sport</w:t>
      </w:r>
      <w:proofErr w:type="spellEnd"/>
      <w:r>
        <w:rPr>
          <w:rFonts w:ascii="Arial" w:hAnsi="Arial" w:cs="Arial"/>
        </w:rPr>
        <w:t xml:space="preserve"> van de seniorleden te stimuleren en het spelplezier te vergroten</w:t>
      </w:r>
    </w:p>
    <w:p w14:paraId="3F94685C" w14:textId="77777777" w:rsidR="00390847" w:rsidRDefault="00390847" w:rsidP="00390847">
      <w:pPr>
        <w:pStyle w:val="Tekstzonderopmaak"/>
        <w:rPr>
          <w:rFonts w:ascii="Arial" w:hAnsi="Arial" w:cs="Arial"/>
        </w:rPr>
      </w:pPr>
    </w:p>
    <w:p w14:paraId="14ACA6D5" w14:textId="36A088E1" w:rsidR="007E1055" w:rsidRPr="0018080A" w:rsidRDefault="007E1055" w:rsidP="007E1055">
      <w:pPr>
        <w:pStyle w:val="Tekstzonderopmaak"/>
        <w:rPr>
          <w:rFonts w:ascii="Arial" w:hAnsi="Arial" w:cs="Arial"/>
          <w:bCs/>
          <w:i/>
          <w:iCs/>
        </w:rPr>
      </w:pPr>
      <w:r w:rsidRPr="0018080A">
        <w:rPr>
          <w:rFonts w:ascii="Arial" w:hAnsi="Arial" w:cs="Arial"/>
          <w:bCs/>
          <w:i/>
          <w:iCs/>
        </w:rPr>
        <w:t>Artikel 1</w:t>
      </w:r>
      <w:r w:rsidR="00B80DD5">
        <w:rPr>
          <w:rFonts w:ascii="Arial" w:hAnsi="Arial" w:cs="Arial"/>
          <w:bCs/>
          <w:i/>
          <w:iCs/>
        </w:rPr>
        <w:t>5</w:t>
      </w:r>
    </w:p>
    <w:p w14:paraId="3E88F639" w14:textId="77777777" w:rsidR="007E1055" w:rsidRPr="0018080A" w:rsidRDefault="007E1055" w:rsidP="007E1055">
      <w:pPr>
        <w:pStyle w:val="Tekstzonderopmaak"/>
        <w:rPr>
          <w:rFonts w:ascii="Arial" w:hAnsi="Arial" w:cs="Arial"/>
          <w:bCs/>
          <w:i/>
          <w:iCs/>
        </w:rPr>
      </w:pPr>
      <w:r w:rsidRPr="0018080A">
        <w:rPr>
          <w:rFonts w:ascii="Arial" w:hAnsi="Arial" w:cs="Arial"/>
          <w:bCs/>
          <w:i/>
          <w:iCs/>
        </w:rPr>
        <w:t xml:space="preserve">Door de algemene vergadering wordt, voor de overeengekomen duur een continuïteitscommissie ingesteld bestaande uit een oneven aantal leden. Leden van de continuïteitscommissie mogen geen deel uitmaken van het bestuur. </w:t>
      </w:r>
    </w:p>
    <w:p w14:paraId="275AAF11" w14:textId="77777777" w:rsidR="007E1055" w:rsidRDefault="007E1055" w:rsidP="007E1055">
      <w:pPr>
        <w:pStyle w:val="Tekstzonderopmaak"/>
        <w:outlineLvl w:val="0"/>
        <w:rPr>
          <w:rFonts w:ascii="Arial" w:hAnsi="Arial" w:cs="Arial"/>
          <w:b/>
        </w:rPr>
      </w:pPr>
    </w:p>
    <w:p w14:paraId="5CFAE828" w14:textId="77777777" w:rsidR="007E1055" w:rsidRDefault="007E1055" w:rsidP="007E1055">
      <w:pPr>
        <w:pStyle w:val="Tekstzonderopmaak"/>
        <w:outlineLvl w:val="0"/>
        <w:rPr>
          <w:rFonts w:ascii="Arial" w:hAnsi="Arial" w:cs="Arial"/>
          <w:bCs/>
          <w:i/>
          <w:iCs/>
        </w:rPr>
      </w:pPr>
      <w:r>
        <w:rPr>
          <w:rFonts w:ascii="Arial" w:hAnsi="Arial" w:cs="Arial"/>
          <w:bCs/>
          <w:i/>
          <w:iCs/>
        </w:rPr>
        <w:t>Toelichting:</w:t>
      </w:r>
    </w:p>
    <w:p w14:paraId="20A91D3A" w14:textId="77777777" w:rsidR="007E1055" w:rsidRPr="0018080A" w:rsidRDefault="007E1055" w:rsidP="007E1055">
      <w:pPr>
        <w:pStyle w:val="Tekstzonderopmaak"/>
        <w:outlineLvl w:val="0"/>
        <w:rPr>
          <w:rFonts w:ascii="Arial" w:hAnsi="Arial" w:cs="Arial"/>
          <w:bCs/>
          <w:i/>
          <w:iCs/>
        </w:rPr>
      </w:pPr>
      <w:r>
        <w:rPr>
          <w:rFonts w:ascii="Arial" w:hAnsi="Arial" w:cs="Arial"/>
          <w:bCs/>
          <w:i/>
          <w:iCs/>
        </w:rPr>
        <w:t>Wanneer de vereniging ervoor heeft gekozen om een continuïteitscommissie in te stellen (bij statuten) dan dient dit artikel overgenomen te worden.</w:t>
      </w:r>
    </w:p>
    <w:p w14:paraId="12D2F39E" w14:textId="77777777" w:rsidR="007E1055" w:rsidRDefault="007E1055" w:rsidP="007E1055">
      <w:pPr>
        <w:pStyle w:val="Tekstzonderopmaak"/>
        <w:outlineLvl w:val="0"/>
        <w:rPr>
          <w:rFonts w:ascii="Arial" w:hAnsi="Arial" w:cs="Arial"/>
          <w:b/>
        </w:rPr>
      </w:pPr>
    </w:p>
    <w:p w14:paraId="41D8BB0E" w14:textId="77777777" w:rsidR="007E1055" w:rsidRDefault="007E1055" w:rsidP="007E1055">
      <w:pPr>
        <w:pStyle w:val="Tekstzonderopmaak"/>
        <w:outlineLvl w:val="0"/>
        <w:rPr>
          <w:rFonts w:ascii="Arial" w:hAnsi="Arial" w:cs="Arial"/>
          <w:b/>
        </w:rPr>
      </w:pPr>
      <w:r>
        <w:rPr>
          <w:rFonts w:ascii="Arial" w:hAnsi="Arial" w:cs="Arial"/>
          <w:b/>
        </w:rPr>
        <w:t>Besluitvorming</w:t>
      </w:r>
    </w:p>
    <w:p w14:paraId="328CECF1" w14:textId="77777777" w:rsidR="007E1055" w:rsidRDefault="007E1055" w:rsidP="007E1055">
      <w:pPr>
        <w:pStyle w:val="Tekstzonderopmaak"/>
        <w:rPr>
          <w:rFonts w:ascii="Arial" w:hAnsi="Arial" w:cs="Arial"/>
          <w:b/>
        </w:rPr>
      </w:pPr>
    </w:p>
    <w:p w14:paraId="636A9FC2" w14:textId="467C23A0" w:rsidR="007E1055" w:rsidRDefault="007E1055" w:rsidP="007E1055">
      <w:pPr>
        <w:pStyle w:val="Tekstzonderopmaak"/>
        <w:outlineLvl w:val="0"/>
        <w:rPr>
          <w:rFonts w:ascii="Arial" w:hAnsi="Arial" w:cs="Arial"/>
          <w:i/>
        </w:rPr>
      </w:pPr>
      <w:r>
        <w:rPr>
          <w:rFonts w:ascii="Arial" w:hAnsi="Arial" w:cs="Arial"/>
          <w:i/>
        </w:rPr>
        <w:t>Artikel 1</w:t>
      </w:r>
      <w:r w:rsidR="00B80DD5">
        <w:rPr>
          <w:rFonts w:ascii="Arial" w:hAnsi="Arial" w:cs="Arial"/>
          <w:i/>
        </w:rPr>
        <w:t>6</w:t>
      </w:r>
    </w:p>
    <w:p w14:paraId="0C7FB6E3" w14:textId="77777777" w:rsidR="007E1055" w:rsidRDefault="007E1055" w:rsidP="007E1055">
      <w:pPr>
        <w:pStyle w:val="Tekstzonderopmaak"/>
        <w:rPr>
          <w:rFonts w:ascii="Arial" w:hAnsi="Arial" w:cs="Arial"/>
        </w:rPr>
      </w:pPr>
      <w:r>
        <w:rPr>
          <w:rFonts w:ascii="Arial" w:hAnsi="Arial" w:cs="Arial"/>
        </w:rPr>
        <w:t>Indien een aan de orde gesteld voorstel geen stemming behoeft van de stemgerechtigde leden, dan wordt gerekend dat het voorstel is aangenomen. In het tegenovergestelde geval wordt tot stemming overgegaan.</w:t>
      </w:r>
    </w:p>
    <w:p w14:paraId="1A97DB0A" w14:textId="77777777" w:rsidR="007E1055" w:rsidRDefault="007E1055" w:rsidP="007E1055">
      <w:pPr>
        <w:pStyle w:val="Tekstzonderopmaak"/>
        <w:rPr>
          <w:rFonts w:ascii="Arial" w:hAnsi="Arial" w:cs="Arial"/>
        </w:rPr>
      </w:pPr>
      <w:r w:rsidRPr="00B8473B">
        <w:rPr>
          <w:rFonts w:ascii="Arial" w:hAnsi="Arial" w:cs="Arial"/>
        </w:rPr>
        <w:t>Indien meerdere personen voor een functie kandidaat gesteld zijn, wordt tot schriftelijke stemming overgegaan.</w:t>
      </w:r>
      <w:r>
        <w:rPr>
          <w:rFonts w:ascii="Arial" w:hAnsi="Arial" w:cs="Arial"/>
        </w:rPr>
        <w:t xml:space="preserve">  </w:t>
      </w:r>
    </w:p>
    <w:p w14:paraId="4EBAC76E" w14:textId="095575DB" w:rsidR="007E1055" w:rsidRDefault="007E1055" w:rsidP="007E1055">
      <w:pPr>
        <w:pStyle w:val="Tekstzonderopmaak"/>
        <w:rPr>
          <w:rFonts w:ascii="Arial" w:hAnsi="Arial" w:cs="Arial"/>
          <w:i/>
        </w:rPr>
      </w:pPr>
      <w:r>
        <w:rPr>
          <w:rFonts w:ascii="Arial" w:hAnsi="Arial" w:cs="Arial"/>
        </w:rPr>
        <w:br/>
      </w:r>
      <w:r>
        <w:rPr>
          <w:rFonts w:ascii="Arial" w:hAnsi="Arial" w:cs="Arial"/>
          <w:i/>
        </w:rPr>
        <w:t>Artikel 1</w:t>
      </w:r>
      <w:r w:rsidR="00B80DD5">
        <w:rPr>
          <w:rFonts w:ascii="Arial" w:hAnsi="Arial" w:cs="Arial"/>
          <w:i/>
        </w:rPr>
        <w:t>7</w:t>
      </w:r>
    </w:p>
    <w:p w14:paraId="6E8194A9" w14:textId="77777777" w:rsidR="007E1055" w:rsidRDefault="007E1055" w:rsidP="007E1055">
      <w:pPr>
        <w:pStyle w:val="Tekstzonderopmaak"/>
        <w:rPr>
          <w:rFonts w:ascii="Arial" w:hAnsi="Arial" w:cs="Arial"/>
        </w:rPr>
      </w:pPr>
      <w:r>
        <w:rPr>
          <w:rFonts w:ascii="Arial" w:hAnsi="Arial" w:cs="Arial"/>
        </w:rPr>
        <w:t>Stemming over personen geschiedt door middel van gesloten briefjes of een andersoortige anonieme (digitale) stemmingstool. Ter bepaling van het resultaat der stemming blijven ongeldige- en blanco stemmen buiten beschouwing. Een stem is ongeldig, indien op het stembriefje of in de anonieme (digitale) stemmingstool iets anders is aangegeven dan noodzakelijk is voor het uitbrengen van de stem. Indien een ingediend voorstel niet de vereiste meerderheid heeft verworven, is het niet</w:t>
      </w:r>
    </w:p>
    <w:p w14:paraId="7C30FF18" w14:textId="77777777" w:rsidR="007E1055" w:rsidRDefault="007E1055" w:rsidP="007E1055">
      <w:pPr>
        <w:pStyle w:val="Tekstzonderopmaak"/>
        <w:rPr>
          <w:rFonts w:ascii="Arial" w:hAnsi="Arial" w:cs="Arial"/>
        </w:rPr>
      </w:pPr>
      <w:r>
        <w:rPr>
          <w:rFonts w:ascii="Arial" w:hAnsi="Arial" w:cs="Arial"/>
        </w:rPr>
        <w:t>aangenomen.</w:t>
      </w:r>
    </w:p>
    <w:p w14:paraId="6FBB494E" w14:textId="77777777" w:rsidR="00262600" w:rsidRDefault="00262600" w:rsidP="007E1055">
      <w:pPr>
        <w:pStyle w:val="Tekstzonderopmaak"/>
        <w:outlineLvl w:val="0"/>
        <w:rPr>
          <w:rFonts w:ascii="Arial" w:hAnsi="Arial" w:cs="Arial"/>
          <w:i/>
        </w:rPr>
      </w:pPr>
    </w:p>
    <w:p w14:paraId="0635A73C" w14:textId="7114ACDB" w:rsidR="007E1055" w:rsidRDefault="007E1055" w:rsidP="007E1055">
      <w:pPr>
        <w:pStyle w:val="Tekstzonderopmaak"/>
        <w:outlineLvl w:val="0"/>
        <w:rPr>
          <w:rFonts w:ascii="Arial" w:hAnsi="Arial" w:cs="Arial"/>
          <w:i/>
        </w:rPr>
      </w:pPr>
      <w:r>
        <w:rPr>
          <w:rFonts w:ascii="Arial" w:hAnsi="Arial" w:cs="Arial"/>
          <w:i/>
        </w:rPr>
        <w:t>Artikel 1</w:t>
      </w:r>
      <w:r w:rsidR="00B80DD5">
        <w:rPr>
          <w:rFonts w:ascii="Arial" w:hAnsi="Arial" w:cs="Arial"/>
          <w:i/>
        </w:rPr>
        <w:t>8</w:t>
      </w:r>
    </w:p>
    <w:p w14:paraId="535D51B5" w14:textId="77777777" w:rsidR="007E1055" w:rsidRDefault="007E1055" w:rsidP="007E1055">
      <w:pPr>
        <w:pStyle w:val="Tekstzonderopmaak"/>
        <w:rPr>
          <w:rFonts w:ascii="Arial" w:hAnsi="Arial" w:cs="Arial"/>
        </w:rPr>
      </w:pPr>
      <w:r>
        <w:rPr>
          <w:rFonts w:ascii="Arial" w:hAnsi="Arial" w:cs="Arial"/>
        </w:rPr>
        <w:t>In geval van verkiezing wordt over iedere benoeming apart gestemd. Door de algemene vergadering kan slechts worden gekozen een persoon, die is kandidaat gesteld op de wijze als bij de statuten en huishoudelijk reglement is geregeld.</w:t>
      </w:r>
    </w:p>
    <w:p w14:paraId="3E146D56" w14:textId="77777777" w:rsidR="007E1055" w:rsidRDefault="007E1055" w:rsidP="007E1055">
      <w:pPr>
        <w:pStyle w:val="Tekstzonderopmaak"/>
        <w:rPr>
          <w:rFonts w:ascii="Arial" w:hAnsi="Arial" w:cs="Arial"/>
        </w:rPr>
      </w:pPr>
      <w:r>
        <w:rPr>
          <w:rFonts w:ascii="Arial" w:hAnsi="Arial" w:cs="Arial"/>
        </w:rPr>
        <w:t>Besluiten worden genomen met meerderheid van stemmen, tenzij bij statuten of</w:t>
      </w:r>
    </w:p>
    <w:p w14:paraId="30B35B41" w14:textId="77777777" w:rsidR="007E1055" w:rsidRDefault="007E1055" w:rsidP="007E1055">
      <w:pPr>
        <w:pStyle w:val="Tekstzonderopmaak"/>
        <w:rPr>
          <w:rFonts w:ascii="Arial" w:hAnsi="Arial" w:cs="Arial"/>
        </w:rPr>
      </w:pPr>
      <w:r>
        <w:rPr>
          <w:rFonts w:ascii="Arial" w:hAnsi="Arial" w:cs="Arial"/>
        </w:rPr>
        <w:t>huishoudelijk reglement anders is bepaald.</w:t>
      </w:r>
      <w:r>
        <w:rPr>
          <w:rFonts w:ascii="Arial" w:hAnsi="Arial" w:cs="Arial"/>
        </w:rPr>
        <w:br/>
        <w:t>Bij staking van de stemmen wordt een voorstel als verworpen beschouwd.</w:t>
      </w:r>
    </w:p>
    <w:p w14:paraId="6BC08C60" w14:textId="77777777" w:rsidR="007E1055" w:rsidRDefault="007E1055" w:rsidP="007E1055">
      <w:pPr>
        <w:pStyle w:val="Tekstzonderopmaak"/>
        <w:rPr>
          <w:rFonts w:ascii="Arial" w:hAnsi="Arial" w:cs="Arial"/>
          <w:b/>
        </w:rPr>
      </w:pPr>
      <w:r>
        <w:rPr>
          <w:rFonts w:ascii="Arial" w:hAnsi="Arial" w:cs="Arial"/>
        </w:rPr>
        <w:br/>
      </w:r>
      <w:r>
        <w:rPr>
          <w:rFonts w:ascii="Arial" w:hAnsi="Arial" w:cs="Arial"/>
          <w:b/>
        </w:rPr>
        <w:t>Bestuur</w:t>
      </w:r>
      <w:r>
        <w:rPr>
          <w:rFonts w:ascii="Arial" w:hAnsi="Arial" w:cs="Arial"/>
          <w:b/>
        </w:rPr>
        <w:br/>
      </w:r>
    </w:p>
    <w:p w14:paraId="54D62ED1" w14:textId="255A22A0" w:rsidR="007E1055" w:rsidRDefault="007E1055" w:rsidP="007E1055">
      <w:pPr>
        <w:pStyle w:val="Tekstzonderopmaak"/>
        <w:rPr>
          <w:rFonts w:ascii="Arial" w:hAnsi="Arial" w:cs="Arial"/>
          <w:i/>
        </w:rPr>
      </w:pPr>
      <w:r>
        <w:rPr>
          <w:rFonts w:ascii="Arial" w:hAnsi="Arial" w:cs="Arial"/>
          <w:i/>
        </w:rPr>
        <w:t>Artikel 1</w:t>
      </w:r>
      <w:r w:rsidR="00B80DD5">
        <w:rPr>
          <w:rFonts w:ascii="Arial" w:hAnsi="Arial" w:cs="Arial"/>
          <w:i/>
        </w:rPr>
        <w:t>9</w:t>
      </w:r>
    </w:p>
    <w:p w14:paraId="441599F8" w14:textId="77777777" w:rsidR="006E1D84" w:rsidRDefault="007E1055" w:rsidP="007E1055">
      <w:pPr>
        <w:pStyle w:val="Tekstzonderopmaak"/>
        <w:rPr>
          <w:rFonts w:ascii="Arial" w:hAnsi="Arial" w:cs="Arial"/>
        </w:rPr>
      </w:pPr>
      <w:r>
        <w:rPr>
          <w:rFonts w:ascii="Arial" w:hAnsi="Arial" w:cs="Arial"/>
        </w:rPr>
        <w:t xml:space="preserve">De op statutaire wijze tot verenigingsbestuurder benoemde is verplicht het bestuurslidmaatschap te aanvaarden. Hij kan echter te allen tijde als zodanig aftreden. Hij is bevoegd tot het bijwonen van alle bestuursvergaderingen, tot het daarin voeren van het woord en het daarin uitbrengen van zijn stem. Ieder bestuurslid heeft in de bestuursvergaderingen </w:t>
      </w:r>
      <w:r w:rsidRPr="00083DC1">
        <w:rPr>
          <w:rFonts w:ascii="Arial" w:hAnsi="Arial" w:cs="Arial"/>
        </w:rPr>
        <w:t>één</w:t>
      </w:r>
      <w:r>
        <w:rPr>
          <w:rFonts w:ascii="Arial" w:hAnsi="Arial" w:cs="Arial"/>
        </w:rPr>
        <w:t xml:space="preserve"> stem. Het stemrecht mag niet door middel van gemachtigde worden uitgeoefend. Elke drie jaar treden twee bestuursleden af volgens een op te maken rooster, waarbij de volgorde zoveel mogelijk wordt bepaald naar die van toetreding als zodanig.</w:t>
      </w:r>
    </w:p>
    <w:p w14:paraId="37CEF027" w14:textId="0BC0872E" w:rsidR="007E1055" w:rsidRPr="00241002" w:rsidRDefault="007E1055" w:rsidP="007E1055">
      <w:pPr>
        <w:pStyle w:val="Tekstzonderopmaak"/>
        <w:rPr>
          <w:rFonts w:ascii="Arial" w:hAnsi="Arial" w:cs="Arial"/>
        </w:rPr>
      </w:pPr>
      <w:r>
        <w:rPr>
          <w:rFonts w:ascii="Arial" w:hAnsi="Arial" w:cs="Arial"/>
        </w:rPr>
        <w:t>De aftredende functionarissen zijn terstond herkiesbaar. De verkiezingen van bestuursleden ter vervanging van de aftredende geschieden in de eerste algemene vergadering, waarin daartoe de mogelijkheid bestaat. Het bestuurslid, gekozen ter invulling van een tussentijds ontstane vacature, treedt af op het tijdstip waarop het lid dat hij vervangt, volgens het rooster had moeten aftreden.</w:t>
      </w:r>
    </w:p>
    <w:p w14:paraId="18DFD50C" w14:textId="77777777" w:rsidR="007E1055" w:rsidRDefault="007E1055" w:rsidP="007E1055">
      <w:pPr>
        <w:pStyle w:val="Tekstzonderopmaak"/>
        <w:rPr>
          <w:rFonts w:ascii="Arial" w:hAnsi="Arial" w:cs="Arial"/>
        </w:rPr>
      </w:pPr>
    </w:p>
    <w:p w14:paraId="5DFCEEC5" w14:textId="1BE3445C" w:rsidR="007E1055" w:rsidRDefault="007E1055" w:rsidP="007E1055">
      <w:pPr>
        <w:pStyle w:val="Tekstzonderopmaak"/>
        <w:outlineLvl w:val="0"/>
        <w:rPr>
          <w:rFonts w:ascii="Arial" w:hAnsi="Arial" w:cs="Arial"/>
          <w:i/>
        </w:rPr>
      </w:pPr>
      <w:r>
        <w:rPr>
          <w:rFonts w:ascii="Arial" w:hAnsi="Arial" w:cs="Arial"/>
          <w:i/>
        </w:rPr>
        <w:t xml:space="preserve">Artikel </w:t>
      </w:r>
      <w:r w:rsidR="00B80DD5">
        <w:rPr>
          <w:rFonts w:ascii="Arial" w:hAnsi="Arial" w:cs="Arial"/>
          <w:i/>
        </w:rPr>
        <w:t>20</w:t>
      </w:r>
    </w:p>
    <w:p w14:paraId="4B60EB5C" w14:textId="77777777" w:rsidR="007E1055" w:rsidRDefault="007E1055" w:rsidP="007E1055">
      <w:pPr>
        <w:pStyle w:val="Tekstzonderopmaak"/>
        <w:rPr>
          <w:rFonts w:ascii="Arial" w:hAnsi="Arial" w:cs="Arial"/>
        </w:rPr>
      </w:pPr>
      <w:r>
        <w:rPr>
          <w:rFonts w:ascii="Arial" w:hAnsi="Arial" w:cs="Arial"/>
        </w:rPr>
        <w:t>Schade aan de vereniging of één van haar bezittingen toegebracht of mede veroorzaakt door een lid, kan door het bestuur geheel of ten dele op dat lid worden verhaald.</w:t>
      </w:r>
    </w:p>
    <w:p w14:paraId="6032028F" w14:textId="77777777" w:rsidR="007E1055" w:rsidRDefault="007E1055" w:rsidP="007E1055">
      <w:pPr>
        <w:pStyle w:val="Tekstzonderopmaak"/>
        <w:rPr>
          <w:rFonts w:ascii="Arial" w:hAnsi="Arial" w:cs="Arial"/>
        </w:rPr>
      </w:pPr>
    </w:p>
    <w:p w14:paraId="7999157E" w14:textId="77777777" w:rsidR="007E1055" w:rsidRDefault="007E1055" w:rsidP="007E1055">
      <w:pPr>
        <w:pStyle w:val="Tekstzonderopmaak"/>
        <w:outlineLvl w:val="0"/>
        <w:rPr>
          <w:rFonts w:ascii="Arial" w:hAnsi="Arial" w:cs="Arial"/>
          <w:b/>
        </w:rPr>
      </w:pPr>
      <w:r>
        <w:rPr>
          <w:rFonts w:ascii="Arial" w:hAnsi="Arial" w:cs="Arial"/>
          <w:b/>
        </w:rPr>
        <w:lastRenderedPageBreak/>
        <w:t>Verplichtingen van het bestuur</w:t>
      </w:r>
    </w:p>
    <w:p w14:paraId="00DA720C" w14:textId="4C705E03" w:rsidR="007E1055" w:rsidRDefault="007E1055" w:rsidP="007E1055">
      <w:pPr>
        <w:pStyle w:val="Tekstzonderopmaak"/>
        <w:rPr>
          <w:rFonts w:ascii="Arial" w:hAnsi="Arial" w:cs="Arial"/>
          <w:i/>
        </w:rPr>
      </w:pPr>
      <w:r>
        <w:rPr>
          <w:rFonts w:ascii="Arial" w:hAnsi="Arial" w:cs="Arial"/>
        </w:rPr>
        <w:br/>
      </w:r>
      <w:r>
        <w:rPr>
          <w:rFonts w:ascii="Arial" w:hAnsi="Arial" w:cs="Arial"/>
          <w:i/>
        </w:rPr>
        <w:t xml:space="preserve">Artikel </w:t>
      </w:r>
      <w:r w:rsidR="006E1D84">
        <w:rPr>
          <w:rFonts w:ascii="Arial" w:hAnsi="Arial" w:cs="Arial"/>
          <w:i/>
        </w:rPr>
        <w:t>2</w:t>
      </w:r>
      <w:r w:rsidR="00B80DD5">
        <w:rPr>
          <w:rFonts w:ascii="Arial" w:hAnsi="Arial" w:cs="Arial"/>
          <w:i/>
        </w:rPr>
        <w:t>1</w:t>
      </w:r>
    </w:p>
    <w:p w14:paraId="5755DFCB" w14:textId="77777777" w:rsidR="007E1055" w:rsidRDefault="007E1055" w:rsidP="007E1055">
      <w:pPr>
        <w:pStyle w:val="Tekstzonderopmaak"/>
        <w:rPr>
          <w:rFonts w:ascii="Arial" w:hAnsi="Arial" w:cs="Arial"/>
        </w:rPr>
      </w:pPr>
      <w:r>
        <w:rPr>
          <w:rFonts w:ascii="Arial" w:hAnsi="Arial" w:cs="Arial"/>
        </w:rPr>
        <w:t xml:space="preserve">Het bestuur is verplicht, op overzichtelijke wijze een </w:t>
      </w:r>
      <w:r w:rsidRPr="00F2615A">
        <w:rPr>
          <w:rFonts w:ascii="Arial" w:hAnsi="Arial" w:cs="Arial"/>
        </w:rPr>
        <w:t>volledige administratie</w:t>
      </w:r>
      <w:r>
        <w:rPr>
          <w:rFonts w:ascii="Arial" w:hAnsi="Arial" w:cs="Arial"/>
        </w:rPr>
        <w:t xml:space="preserve"> bij te houden</w:t>
      </w:r>
    </w:p>
    <w:p w14:paraId="147759BF" w14:textId="77777777" w:rsidR="007E1055" w:rsidRDefault="007E1055" w:rsidP="007E1055">
      <w:pPr>
        <w:pStyle w:val="Tekstzonderopmaak"/>
        <w:outlineLvl w:val="0"/>
        <w:rPr>
          <w:rFonts w:ascii="Arial" w:hAnsi="Arial" w:cs="Arial"/>
        </w:rPr>
      </w:pPr>
      <w:r>
        <w:rPr>
          <w:rFonts w:ascii="Arial" w:hAnsi="Arial" w:cs="Arial"/>
        </w:rPr>
        <w:t xml:space="preserve">van: </w:t>
      </w:r>
    </w:p>
    <w:p w14:paraId="41BAC203" w14:textId="77777777" w:rsidR="007E1055" w:rsidRDefault="007E1055" w:rsidP="007E1055">
      <w:pPr>
        <w:pStyle w:val="Tekstzonderopmaak"/>
        <w:rPr>
          <w:rFonts w:ascii="Arial" w:hAnsi="Arial" w:cs="Arial"/>
        </w:rPr>
      </w:pPr>
      <w:r>
        <w:rPr>
          <w:rFonts w:ascii="Arial" w:hAnsi="Arial" w:cs="Arial"/>
        </w:rPr>
        <w:t xml:space="preserve">a.        namen en adressen van de in </w:t>
      </w:r>
      <w:r w:rsidRPr="006E1D84">
        <w:rPr>
          <w:rFonts w:ascii="Arial" w:hAnsi="Arial" w:cs="Arial"/>
          <w:b/>
          <w:bCs/>
          <w:color w:val="FF0000"/>
        </w:rPr>
        <w:t>artikel 5 lid 1</w:t>
      </w:r>
      <w:r w:rsidRPr="006E1D84">
        <w:rPr>
          <w:rFonts w:ascii="Arial" w:hAnsi="Arial" w:cs="Arial"/>
          <w:color w:val="FF0000"/>
        </w:rPr>
        <w:t xml:space="preserve"> </w:t>
      </w:r>
      <w:r>
        <w:rPr>
          <w:rFonts w:ascii="Arial" w:hAnsi="Arial" w:cs="Arial"/>
        </w:rPr>
        <w:t>van de statuten bedoelde personen;</w:t>
      </w:r>
    </w:p>
    <w:p w14:paraId="34B1CDD3" w14:textId="77777777" w:rsidR="007E1055" w:rsidRDefault="007E1055" w:rsidP="007E1055">
      <w:pPr>
        <w:pStyle w:val="Tekstzonderopmaak"/>
        <w:ind w:left="567" w:hanging="567"/>
        <w:rPr>
          <w:rFonts w:ascii="Arial" w:hAnsi="Arial" w:cs="Arial"/>
        </w:rPr>
      </w:pPr>
      <w:r>
        <w:rPr>
          <w:rFonts w:ascii="Arial" w:hAnsi="Arial" w:cs="Arial"/>
        </w:rPr>
        <w:t xml:space="preserve">b.        presentielijsten en notulen van alle algemene vergaderingen en vergaderingen van het bestuur; </w:t>
      </w:r>
    </w:p>
    <w:p w14:paraId="2431DE3D" w14:textId="77777777" w:rsidR="007E1055" w:rsidRDefault="007E1055" w:rsidP="007E1055">
      <w:pPr>
        <w:pStyle w:val="Tekstzonderopmaak"/>
        <w:ind w:left="567" w:hanging="567"/>
        <w:rPr>
          <w:rFonts w:ascii="Arial" w:hAnsi="Arial" w:cs="Arial"/>
        </w:rPr>
      </w:pPr>
      <w:r>
        <w:rPr>
          <w:rFonts w:ascii="Arial" w:hAnsi="Arial" w:cs="Arial"/>
        </w:rPr>
        <w:t>c.        de bezittingen en schulden van de vereniging. Kleine voorwerpen van geringe waarde, waarvan   het gebruik korter dan een jaar pleegt te duren, behoeven daarin niet te worden opgenomen.</w:t>
      </w:r>
    </w:p>
    <w:p w14:paraId="282781AF" w14:textId="77777777" w:rsidR="007E1055" w:rsidRDefault="007E1055" w:rsidP="007E1055">
      <w:pPr>
        <w:pStyle w:val="Tekstzonderopmaak"/>
        <w:rPr>
          <w:rFonts w:ascii="Arial" w:hAnsi="Arial" w:cs="Arial"/>
        </w:rPr>
      </w:pPr>
      <w:r>
        <w:rPr>
          <w:rFonts w:ascii="Arial" w:hAnsi="Arial" w:cs="Arial"/>
        </w:rPr>
        <w:t>Van de onder a. bedoelde administratie moet aan ieder lid, die daarom verzoekt, binnen één week inzage worden verstrekt omtrent zijn eigen gegevens. De in dit artikel bedoelde administratie wordt minimaal zeven jaar bewaard.</w:t>
      </w:r>
    </w:p>
    <w:p w14:paraId="0EA6E0E8" w14:textId="77777777" w:rsidR="007E1055" w:rsidRDefault="007E1055" w:rsidP="007E1055">
      <w:pPr>
        <w:pStyle w:val="Tekstzonderopmaak"/>
        <w:rPr>
          <w:rFonts w:ascii="Arial" w:hAnsi="Arial" w:cs="Arial"/>
          <w:b/>
        </w:rPr>
      </w:pPr>
      <w:r>
        <w:rPr>
          <w:rFonts w:ascii="Arial" w:hAnsi="Arial" w:cs="Arial"/>
        </w:rPr>
        <w:br/>
      </w:r>
      <w:r>
        <w:rPr>
          <w:rFonts w:ascii="Arial" w:hAnsi="Arial" w:cs="Arial"/>
          <w:b/>
        </w:rPr>
        <w:t>Aanmeldingsformulier</w:t>
      </w:r>
    </w:p>
    <w:p w14:paraId="330EDEF4" w14:textId="03B92877" w:rsidR="007E1055" w:rsidRDefault="007E1055" w:rsidP="007E1055">
      <w:pPr>
        <w:pStyle w:val="Tekstzonderopmaak"/>
        <w:rPr>
          <w:rFonts w:ascii="Arial" w:hAnsi="Arial" w:cs="Arial"/>
          <w:i/>
        </w:rPr>
      </w:pPr>
      <w:r>
        <w:rPr>
          <w:rFonts w:ascii="Arial" w:hAnsi="Arial" w:cs="Arial"/>
        </w:rPr>
        <w:br/>
      </w:r>
      <w:r>
        <w:rPr>
          <w:rFonts w:ascii="Arial" w:hAnsi="Arial" w:cs="Arial"/>
          <w:i/>
        </w:rPr>
        <w:t>Artikel 2</w:t>
      </w:r>
      <w:r w:rsidR="00B80DD5">
        <w:rPr>
          <w:rFonts w:ascii="Arial" w:hAnsi="Arial" w:cs="Arial"/>
          <w:i/>
        </w:rPr>
        <w:t>2</w:t>
      </w:r>
      <w:r>
        <w:rPr>
          <w:rFonts w:ascii="Arial" w:hAnsi="Arial" w:cs="Arial"/>
          <w:i/>
        </w:rPr>
        <w:t xml:space="preserve"> </w:t>
      </w:r>
    </w:p>
    <w:p w14:paraId="5C8BF2BB" w14:textId="5EA48EC1" w:rsidR="007E1055" w:rsidRPr="009A4874" w:rsidRDefault="007E1055" w:rsidP="007E1055">
      <w:pPr>
        <w:pStyle w:val="Tekstzonderopmaak"/>
        <w:rPr>
          <w:rFonts w:ascii="Arial" w:hAnsi="Arial" w:cs="Arial"/>
          <w:bCs/>
        </w:rPr>
      </w:pPr>
      <w:r w:rsidRPr="009A4874">
        <w:rPr>
          <w:rFonts w:ascii="Arial" w:hAnsi="Arial" w:cs="Arial"/>
          <w:bCs/>
        </w:rPr>
        <w:t xml:space="preserve">Op het aanmeldingsformulier dient te worden vermeld: </w:t>
      </w:r>
      <w:r w:rsidR="006E1D84" w:rsidRPr="009A4874">
        <w:rPr>
          <w:rFonts w:ascii="Arial" w:hAnsi="Arial" w:cs="Arial"/>
          <w:bCs/>
        </w:rPr>
        <w:t xml:space="preserve">geslacht, </w:t>
      </w:r>
      <w:r w:rsidRPr="009A4874">
        <w:rPr>
          <w:rFonts w:ascii="Arial" w:hAnsi="Arial" w:cs="Arial"/>
          <w:bCs/>
        </w:rPr>
        <w:t xml:space="preserve">voornaam, achternaam, </w:t>
      </w:r>
      <w:r w:rsidR="006E1D84" w:rsidRPr="009A4874">
        <w:rPr>
          <w:rFonts w:ascii="Arial" w:hAnsi="Arial" w:cs="Arial"/>
          <w:bCs/>
        </w:rPr>
        <w:t>geboortedatum</w:t>
      </w:r>
      <w:r w:rsidRPr="009A4874">
        <w:rPr>
          <w:rFonts w:ascii="Arial" w:hAnsi="Arial" w:cs="Arial"/>
          <w:bCs/>
        </w:rPr>
        <w:t xml:space="preserve">, </w:t>
      </w:r>
      <w:r w:rsidR="006E1D84" w:rsidRPr="009A4874">
        <w:rPr>
          <w:rFonts w:ascii="Arial" w:hAnsi="Arial" w:cs="Arial"/>
          <w:bCs/>
        </w:rPr>
        <w:t xml:space="preserve">nationaliteit, </w:t>
      </w:r>
      <w:r w:rsidRPr="009A4874">
        <w:rPr>
          <w:rFonts w:ascii="Arial" w:hAnsi="Arial" w:cs="Arial"/>
          <w:bCs/>
        </w:rPr>
        <w:t>adres, woonplaats, e-mailadres</w:t>
      </w:r>
      <w:r w:rsidR="006E1D84" w:rsidRPr="009A4874">
        <w:rPr>
          <w:rFonts w:ascii="Arial" w:hAnsi="Arial" w:cs="Arial"/>
          <w:bCs/>
        </w:rPr>
        <w:t xml:space="preserve"> en telefoonnummer.</w:t>
      </w:r>
    </w:p>
    <w:p w14:paraId="7FEBE3B2" w14:textId="77777777" w:rsidR="007E1055" w:rsidRPr="009A4874" w:rsidRDefault="007E1055" w:rsidP="007E1055">
      <w:pPr>
        <w:pStyle w:val="Tekstzonderopmaak"/>
        <w:rPr>
          <w:rFonts w:ascii="Arial" w:hAnsi="Arial" w:cs="Arial"/>
          <w:bCs/>
        </w:rPr>
      </w:pPr>
      <w:r w:rsidRPr="009A4874">
        <w:rPr>
          <w:rFonts w:ascii="Arial" w:hAnsi="Arial" w:cs="Arial"/>
          <w:bCs/>
        </w:rPr>
        <w:t xml:space="preserve">De bij de aanmelding tot het lidmaatschap verstrekte persoonsgegevens worden door de vereniging opgenomen in het ledenbestand van de vereniging in verband met alle reguliere verenigingsactiviteiten.  </w:t>
      </w:r>
    </w:p>
    <w:p w14:paraId="178B15DC" w14:textId="77777777" w:rsidR="007E1055" w:rsidRPr="009A4874" w:rsidRDefault="007E1055" w:rsidP="007E1055">
      <w:pPr>
        <w:pStyle w:val="Tekstzonderopmaak"/>
        <w:rPr>
          <w:rFonts w:ascii="Arial" w:hAnsi="Arial" w:cs="Arial"/>
          <w:bCs/>
        </w:rPr>
      </w:pPr>
      <w:r w:rsidRPr="009A4874">
        <w:rPr>
          <w:rFonts w:ascii="Arial" w:hAnsi="Arial" w:cs="Arial"/>
          <w:bCs/>
        </w:rPr>
        <w:t xml:space="preserve">De leden zijn verplicht alle veranderingen in de persoonsgegevens ten spoedigste aan de daartoe aangewezen persoon door te geven. </w:t>
      </w:r>
    </w:p>
    <w:p w14:paraId="4DD24581" w14:textId="77777777" w:rsidR="007E1055" w:rsidRPr="009A4874" w:rsidRDefault="007E1055" w:rsidP="007E1055">
      <w:pPr>
        <w:pStyle w:val="Tekstzonderopmaak"/>
        <w:rPr>
          <w:rFonts w:ascii="Arial" w:hAnsi="Arial" w:cs="Arial"/>
          <w:bCs/>
        </w:rPr>
      </w:pPr>
      <w:r w:rsidRPr="009A4874">
        <w:rPr>
          <w:rFonts w:ascii="Arial" w:hAnsi="Arial" w:cs="Arial"/>
          <w:bCs/>
        </w:rPr>
        <w:t xml:space="preserve">De vereniging kan de persoonsgegevens van de leden binnen verenigingsverband openbaar maken in verband met alle reguliere verenigingsactiviteiten en is verplicht de persoonsgegevens te verstrekken aan de KNLTB in verband met de aanmelding als lid.    </w:t>
      </w:r>
    </w:p>
    <w:p w14:paraId="0F25C906" w14:textId="77777777" w:rsidR="007E1055" w:rsidRDefault="007E1055" w:rsidP="007E1055">
      <w:pPr>
        <w:pStyle w:val="Tekstzonderopmaak"/>
        <w:outlineLvl w:val="0"/>
        <w:rPr>
          <w:rFonts w:ascii="Arial" w:hAnsi="Arial" w:cs="Arial"/>
          <w:b/>
        </w:rPr>
      </w:pPr>
    </w:p>
    <w:p w14:paraId="379D96F0" w14:textId="77777777" w:rsidR="007E1055" w:rsidRDefault="007E1055" w:rsidP="007E1055">
      <w:pPr>
        <w:pStyle w:val="Tekstzonderopmaak"/>
        <w:outlineLvl w:val="0"/>
        <w:rPr>
          <w:rFonts w:ascii="Arial" w:hAnsi="Arial" w:cs="Arial"/>
          <w:b/>
        </w:rPr>
      </w:pPr>
      <w:r>
        <w:rPr>
          <w:rFonts w:ascii="Arial" w:hAnsi="Arial" w:cs="Arial"/>
          <w:b/>
        </w:rPr>
        <w:t>Slotbepalingen</w:t>
      </w:r>
    </w:p>
    <w:p w14:paraId="33B45206" w14:textId="73E4C699" w:rsidR="007E1055" w:rsidRDefault="007E1055" w:rsidP="007E1055">
      <w:pPr>
        <w:pStyle w:val="Tekstzonderopmaak"/>
        <w:rPr>
          <w:rFonts w:ascii="Arial" w:hAnsi="Arial" w:cs="Arial"/>
          <w:i/>
        </w:rPr>
      </w:pPr>
      <w:r>
        <w:rPr>
          <w:rFonts w:ascii="Arial" w:hAnsi="Arial" w:cs="Arial"/>
        </w:rPr>
        <w:br/>
      </w:r>
      <w:r>
        <w:rPr>
          <w:rFonts w:ascii="Arial" w:hAnsi="Arial" w:cs="Arial"/>
          <w:i/>
        </w:rPr>
        <w:t>Artikel 2</w:t>
      </w:r>
      <w:r w:rsidR="00B80DD5">
        <w:rPr>
          <w:rFonts w:ascii="Arial" w:hAnsi="Arial" w:cs="Arial"/>
          <w:i/>
        </w:rPr>
        <w:t>3</w:t>
      </w:r>
    </w:p>
    <w:p w14:paraId="27BB8C0B" w14:textId="20594D19" w:rsidR="007E1055" w:rsidRDefault="007E1055" w:rsidP="007E1055">
      <w:pPr>
        <w:pStyle w:val="Tekstzonderopmaak"/>
        <w:rPr>
          <w:rFonts w:ascii="Arial" w:hAnsi="Arial" w:cs="Arial"/>
        </w:rPr>
      </w:pPr>
      <w:r>
        <w:rPr>
          <w:rFonts w:ascii="Arial" w:hAnsi="Arial" w:cs="Arial"/>
        </w:rPr>
        <w:t xml:space="preserve">Alle leden </w:t>
      </w:r>
      <w:r w:rsidR="006E1D84">
        <w:rPr>
          <w:rFonts w:ascii="Arial" w:hAnsi="Arial" w:cs="Arial"/>
        </w:rPr>
        <w:t xml:space="preserve">ontvangen desgewenst </w:t>
      </w:r>
      <w:r w:rsidR="000D585F">
        <w:rPr>
          <w:rFonts w:ascii="Arial" w:hAnsi="Arial" w:cs="Arial"/>
        </w:rPr>
        <w:t xml:space="preserve">va de secretaris één exemplaar van de statuten en dit regelement. </w:t>
      </w:r>
    </w:p>
    <w:p w14:paraId="1CEF6E7C" w14:textId="286E3994" w:rsidR="000D585F" w:rsidRDefault="000D585F" w:rsidP="007E1055">
      <w:pPr>
        <w:pStyle w:val="Tekstzonderopmaak"/>
        <w:rPr>
          <w:rFonts w:ascii="Arial" w:hAnsi="Arial" w:cs="Arial"/>
        </w:rPr>
      </w:pPr>
    </w:p>
    <w:p w14:paraId="27A3B4E4" w14:textId="671D2ED7" w:rsidR="000D585F" w:rsidRDefault="000D585F" w:rsidP="007E1055">
      <w:pPr>
        <w:pStyle w:val="Tekstzonderopmaak"/>
        <w:rPr>
          <w:rFonts w:ascii="Arial" w:hAnsi="Arial" w:cs="Arial"/>
        </w:rPr>
      </w:pPr>
      <w:r>
        <w:rPr>
          <w:rFonts w:ascii="Arial" w:hAnsi="Arial" w:cs="Arial"/>
        </w:rPr>
        <w:t>Artikel 2</w:t>
      </w:r>
      <w:r w:rsidR="00B80DD5">
        <w:rPr>
          <w:rFonts w:ascii="Arial" w:hAnsi="Arial" w:cs="Arial"/>
        </w:rPr>
        <w:t>4</w:t>
      </w:r>
    </w:p>
    <w:p w14:paraId="02AC5033" w14:textId="619C3CB3" w:rsidR="000D585F" w:rsidRDefault="000D585F" w:rsidP="007E1055">
      <w:pPr>
        <w:pStyle w:val="Tekstzonderopmaak"/>
        <w:rPr>
          <w:rFonts w:ascii="Arial" w:hAnsi="Arial" w:cs="Arial"/>
        </w:rPr>
      </w:pPr>
      <w:r>
        <w:rPr>
          <w:rFonts w:ascii="Arial" w:hAnsi="Arial" w:cs="Arial"/>
        </w:rPr>
        <w:t xml:space="preserve">Tussen de stichting Beheer en Exploitatie Tennispark </w:t>
      </w:r>
      <w:proofErr w:type="spellStart"/>
      <w:r>
        <w:rPr>
          <w:rFonts w:ascii="Arial" w:hAnsi="Arial" w:cs="Arial"/>
        </w:rPr>
        <w:t>Weldam</w:t>
      </w:r>
      <w:proofErr w:type="spellEnd"/>
      <w:r>
        <w:rPr>
          <w:rFonts w:ascii="Arial" w:hAnsi="Arial" w:cs="Arial"/>
        </w:rPr>
        <w:t xml:space="preserve"> (eigenaar) en de Vereniging </w:t>
      </w:r>
      <w:proofErr w:type="spellStart"/>
      <w:r>
        <w:rPr>
          <w:rFonts w:ascii="Arial" w:hAnsi="Arial" w:cs="Arial"/>
        </w:rPr>
        <w:t>Weldam</w:t>
      </w:r>
      <w:proofErr w:type="spellEnd"/>
      <w:r>
        <w:rPr>
          <w:rFonts w:ascii="Arial" w:hAnsi="Arial" w:cs="Arial"/>
        </w:rPr>
        <w:t xml:space="preserve"> (huurder) is een huurovereenkomst gesloten. Deze overeenkomst en het bijbehorende convenant maken deel uit van het huishoudelijke regelement. </w:t>
      </w:r>
    </w:p>
    <w:p w14:paraId="60F84FFF" w14:textId="77777777" w:rsidR="007E1055" w:rsidRDefault="007E1055" w:rsidP="007E1055">
      <w:pPr>
        <w:pStyle w:val="Tekstzonderopmaak"/>
        <w:rPr>
          <w:rFonts w:ascii="Arial" w:hAnsi="Arial" w:cs="Arial"/>
        </w:rPr>
      </w:pPr>
    </w:p>
    <w:p w14:paraId="3121C6D9" w14:textId="7F84EE9B" w:rsidR="007E1055" w:rsidRDefault="007E1055" w:rsidP="007E1055">
      <w:pPr>
        <w:pStyle w:val="Tekstzonderopmaak"/>
        <w:rPr>
          <w:rFonts w:ascii="Arial" w:hAnsi="Arial" w:cs="Arial"/>
        </w:rPr>
      </w:pPr>
      <w:r>
        <w:rPr>
          <w:rFonts w:ascii="Arial" w:hAnsi="Arial" w:cs="Arial"/>
          <w:i/>
        </w:rPr>
        <w:t>Artikel 2</w:t>
      </w:r>
      <w:r w:rsidR="00B80DD5">
        <w:rPr>
          <w:rFonts w:ascii="Arial" w:hAnsi="Arial" w:cs="Arial"/>
          <w:i/>
        </w:rPr>
        <w:t>5</w:t>
      </w:r>
      <w:r>
        <w:rPr>
          <w:rFonts w:ascii="Arial" w:hAnsi="Arial" w:cs="Arial"/>
          <w:i/>
        </w:rPr>
        <w:br/>
      </w:r>
      <w:r>
        <w:rPr>
          <w:rFonts w:ascii="Arial" w:hAnsi="Arial" w:cs="Arial"/>
        </w:rPr>
        <w:t xml:space="preserve">Aldus vastgesteld door de algemene vergadering op </w:t>
      </w:r>
      <w:r w:rsidR="000D585F" w:rsidRPr="000D585F">
        <w:rPr>
          <w:rFonts w:ascii="Arial" w:hAnsi="Arial" w:cs="Arial"/>
          <w:b/>
          <w:bCs/>
          <w:color w:val="FF0000"/>
        </w:rPr>
        <w:t>23 maart 2022</w:t>
      </w:r>
    </w:p>
    <w:p w14:paraId="3F9C8924" w14:textId="77777777" w:rsidR="00336962" w:rsidRDefault="00336962" w:rsidP="00336962">
      <w:pPr>
        <w:pStyle w:val="Normaalweb"/>
      </w:pPr>
    </w:p>
    <w:sectPr w:rsidR="00336962" w:rsidSect="00E503F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576DF3" w14:textId="77777777" w:rsidR="00AE0765" w:rsidRDefault="00AE0765" w:rsidP="00470AC4">
      <w:pPr>
        <w:spacing w:after="0" w:line="240" w:lineRule="auto"/>
      </w:pPr>
      <w:r>
        <w:separator/>
      </w:r>
    </w:p>
  </w:endnote>
  <w:endnote w:type="continuationSeparator" w:id="0">
    <w:p w14:paraId="2DB0EAA0" w14:textId="77777777" w:rsidR="00AE0765" w:rsidRDefault="00AE0765" w:rsidP="00470A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ED55F" w14:textId="77777777" w:rsidR="00470AC4" w:rsidRDefault="00470AC4">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C017F" w14:textId="77777777" w:rsidR="00470AC4" w:rsidRDefault="00470AC4">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10DDBE" w14:textId="77777777" w:rsidR="00470AC4" w:rsidRDefault="00470AC4">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13A61" w14:textId="77777777" w:rsidR="00AE0765" w:rsidRDefault="00AE0765" w:rsidP="00470AC4">
      <w:pPr>
        <w:spacing w:after="0" w:line="240" w:lineRule="auto"/>
      </w:pPr>
      <w:r>
        <w:separator/>
      </w:r>
    </w:p>
  </w:footnote>
  <w:footnote w:type="continuationSeparator" w:id="0">
    <w:p w14:paraId="6471F7D0" w14:textId="77777777" w:rsidR="00AE0765" w:rsidRDefault="00AE0765" w:rsidP="00470A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50457E" w14:textId="77777777" w:rsidR="00470AC4" w:rsidRDefault="00AE0765">
    <w:pPr>
      <w:pStyle w:val="Koptekst"/>
    </w:pPr>
    <w:r>
      <w:rPr>
        <w:noProof/>
        <w:lang w:eastAsia="nl-NL"/>
      </w:rPr>
      <w:pict w14:anchorId="0165EE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379335" o:spid="_x0000_s1026" type="#_x0000_t75" style="position:absolute;margin-left:0;margin-top:0;width:453.25pt;height:585.65pt;z-index:-251655168;mso-position-horizontal:center;mso-position-horizontal-relative:margin;mso-position-vertical:center;mso-position-vertical-relative:margin" o:allowincell="f">
          <v:imagedata r:id="rId1" o:title="WELDAM 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A6C42" w14:textId="77777777" w:rsidR="00470AC4" w:rsidRDefault="00AE0765">
    <w:pPr>
      <w:pStyle w:val="Koptekst"/>
    </w:pPr>
    <w:r>
      <w:rPr>
        <w:noProof/>
        <w:lang w:eastAsia="nl-NL"/>
      </w:rPr>
      <w:pict w14:anchorId="3E7996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379336" o:spid="_x0000_s1027" type="#_x0000_t75" style="position:absolute;margin-left:0;margin-top:0;width:453.25pt;height:585.65pt;z-index:-251654144;mso-position-horizontal:center;mso-position-horizontal-relative:margin;mso-position-vertical:center;mso-position-vertical-relative:margin" o:allowincell="f">
          <v:imagedata r:id="rId1" o:title="WELDAM LOGO" gain="19661f" blacklevel="22938f"/>
          <w10:wrap anchorx="margin" anchory="margin"/>
        </v:shape>
      </w:pict>
    </w:r>
    <w:r w:rsidR="00470AC4" w:rsidRPr="00470AC4">
      <w:rPr>
        <w:noProof/>
        <w:lang w:eastAsia="nl-NL"/>
      </w:rPr>
      <w:drawing>
        <wp:anchor distT="0" distB="0" distL="114300" distR="114300" simplePos="0" relativeHeight="251659264" behindDoc="0" locked="0" layoutInCell="1" allowOverlap="1" wp14:anchorId="59862BB5" wp14:editId="0B4799DF">
          <wp:simplePos x="0" y="0"/>
          <wp:positionH relativeFrom="column">
            <wp:posOffset>-147320</wp:posOffset>
          </wp:positionH>
          <wp:positionV relativeFrom="paragraph">
            <wp:posOffset>-382905</wp:posOffset>
          </wp:positionV>
          <wp:extent cx="2924175" cy="740410"/>
          <wp:effectExtent l="19050" t="0" r="9525" b="0"/>
          <wp:wrapSquare wrapText="bothSides"/>
          <wp:docPr id="4" name="Afbeelding 1" descr="C:\Users\admin\AppData\Local\Microsoft\Windows\Temporary Internet Files\Content.IE5\3R2SEPDU\envelopweld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Temporary Internet Files\Content.IE5\3R2SEPDU\envelopweldam.jpg"/>
                  <pic:cNvPicPr>
                    <a:picLocks noChangeAspect="1" noChangeArrowheads="1"/>
                  </pic:cNvPicPr>
                </pic:nvPicPr>
                <pic:blipFill>
                  <a:blip r:embed="rId2" cstate="print"/>
                  <a:srcRect/>
                  <a:stretch>
                    <a:fillRect/>
                  </a:stretch>
                </pic:blipFill>
                <pic:spPr bwMode="auto">
                  <a:xfrm>
                    <a:off x="0" y="0"/>
                    <a:ext cx="2924175" cy="740410"/>
                  </a:xfrm>
                  <a:prstGeom prst="rect">
                    <a:avLst/>
                  </a:prstGeom>
                  <a:noFill/>
                  <a:ln w="9525">
                    <a:noFill/>
                    <a:miter lim="800000"/>
                    <a:headEnd/>
                    <a:tailEnd/>
                  </a:ln>
                </pic:spPr>
              </pic:pic>
            </a:graphicData>
          </a:graphic>
        </wp:anchor>
      </w:drawing>
    </w:r>
  </w:p>
  <w:p w14:paraId="1FA82C2B" w14:textId="77777777" w:rsidR="00470AC4" w:rsidRDefault="00470AC4">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A7E85B" w14:textId="77777777" w:rsidR="00470AC4" w:rsidRDefault="00AE0765">
    <w:pPr>
      <w:pStyle w:val="Koptekst"/>
    </w:pPr>
    <w:r>
      <w:rPr>
        <w:noProof/>
        <w:lang w:eastAsia="nl-NL"/>
      </w:rPr>
      <w:pict w14:anchorId="54E6AE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379334" o:spid="_x0000_s1025" type="#_x0000_t75" style="position:absolute;margin-left:0;margin-top:0;width:453.25pt;height:585.65pt;z-index:-251656192;mso-position-horizontal:center;mso-position-horizontal-relative:margin;mso-position-vertical:center;mso-position-vertical-relative:margin" o:allowincell="f">
          <v:imagedata r:id="rId1" o:title="WELDAM 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76CCA"/>
    <w:multiLevelType w:val="hybridMultilevel"/>
    <w:tmpl w:val="8610B65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37F14CF9"/>
    <w:multiLevelType w:val="hybridMultilevel"/>
    <w:tmpl w:val="8610B65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15:restartNumberingAfterBreak="0">
    <w:nsid w:val="3B737DF7"/>
    <w:multiLevelType w:val="hybridMultilevel"/>
    <w:tmpl w:val="8610B65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4817554B"/>
    <w:multiLevelType w:val="hybridMultilevel"/>
    <w:tmpl w:val="8610B65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attachedTemplate r:id="rId1"/>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C17"/>
    <w:rsid w:val="000D585F"/>
    <w:rsid w:val="001213D9"/>
    <w:rsid w:val="00241757"/>
    <w:rsid w:val="00262600"/>
    <w:rsid w:val="00336962"/>
    <w:rsid w:val="00390847"/>
    <w:rsid w:val="003C5D77"/>
    <w:rsid w:val="00470AC4"/>
    <w:rsid w:val="004B0F9A"/>
    <w:rsid w:val="004B77F2"/>
    <w:rsid w:val="004E07C0"/>
    <w:rsid w:val="005373A7"/>
    <w:rsid w:val="005749D6"/>
    <w:rsid w:val="006E1D84"/>
    <w:rsid w:val="007E1055"/>
    <w:rsid w:val="00873692"/>
    <w:rsid w:val="009A4874"/>
    <w:rsid w:val="009C4415"/>
    <w:rsid w:val="009D7664"/>
    <w:rsid w:val="00A87F77"/>
    <w:rsid w:val="00AE0765"/>
    <w:rsid w:val="00B80DD5"/>
    <w:rsid w:val="00BB2A02"/>
    <w:rsid w:val="00BD6AB5"/>
    <w:rsid w:val="00CD6575"/>
    <w:rsid w:val="00D6426C"/>
    <w:rsid w:val="00DE316E"/>
    <w:rsid w:val="00E04CD6"/>
    <w:rsid w:val="00E503F7"/>
    <w:rsid w:val="00ED5C17"/>
    <w:rsid w:val="00F42E4E"/>
    <w:rsid w:val="00F517C2"/>
    <w:rsid w:val="00F55D70"/>
    <w:rsid w:val="00F960DA"/>
    <w:rsid w:val="00F9627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234A05"/>
  <w15:docId w15:val="{D066E290-1E19-44D8-95DE-302837B85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41757"/>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5749D6"/>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749D6"/>
    <w:rPr>
      <w:rFonts w:ascii="Tahoma" w:hAnsi="Tahoma" w:cs="Tahoma"/>
      <w:sz w:val="16"/>
      <w:szCs w:val="16"/>
    </w:rPr>
  </w:style>
  <w:style w:type="paragraph" w:styleId="Koptekst">
    <w:name w:val="header"/>
    <w:basedOn w:val="Standaard"/>
    <w:link w:val="KoptekstChar"/>
    <w:uiPriority w:val="99"/>
    <w:unhideWhenUsed/>
    <w:rsid w:val="00470AC4"/>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70AC4"/>
  </w:style>
  <w:style w:type="paragraph" w:styleId="Voettekst">
    <w:name w:val="footer"/>
    <w:basedOn w:val="Standaard"/>
    <w:link w:val="VoettekstChar"/>
    <w:uiPriority w:val="99"/>
    <w:semiHidden/>
    <w:unhideWhenUsed/>
    <w:rsid w:val="00470AC4"/>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semiHidden/>
    <w:rsid w:val="00470AC4"/>
  </w:style>
  <w:style w:type="character" w:styleId="Tekstvantijdelijkeaanduiding">
    <w:name w:val="Placeholder Text"/>
    <w:basedOn w:val="Standaardalinea-lettertype"/>
    <w:uiPriority w:val="99"/>
    <w:semiHidden/>
    <w:rsid w:val="00A87F77"/>
    <w:rPr>
      <w:color w:val="808080"/>
    </w:rPr>
  </w:style>
  <w:style w:type="paragraph" w:styleId="Normaalweb">
    <w:name w:val="Normal (Web)"/>
    <w:basedOn w:val="Standaard"/>
    <w:uiPriority w:val="99"/>
    <w:semiHidden/>
    <w:unhideWhenUsed/>
    <w:rsid w:val="00336962"/>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Tekstzonderopmaak">
    <w:name w:val="Plain Text"/>
    <w:basedOn w:val="Standaard"/>
    <w:link w:val="TekstzonderopmaakChar"/>
    <w:unhideWhenUsed/>
    <w:rsid w:val="007E1055"/>
    <w:pPr>
      <w:spacing w:after="0" w:line="240" w:lineRule="auto"/>
    </w:pPr>
    <w:rPr>
      <w:rFonts w:ascii="Courier New" w:eastAsia="Times New Roman" w:hAnsi="Courier New" w:cs="Times New Roman"/>
      <w:sz w:val="20"/>
      <w:szCs w:val="20"/>
      <w:lang w:eastAsia="nl-NL"/>
    </w:rPr>
  </w:style>
  <w:style w:type="character" w:customStyle="1" w:styleId="TekstzonderopmaakChar">
    <w:name w:val="Tekst zonder opmaak Char"/>
    <w:basedOn w:val="Standaardalinea-lettertype"/>
    <w:link w:val="Tekstzonderopmaak"/>
    <w:rsid w:val="007E1055"/>
    <w:rPr>
      <w:rFonts w:ascii="Courier New" w:eastAsia="Times New Roman" w:hAnsi="Courier New" w:cs="Times New Roman"/>
      <w:sz w:val="20"/>
      <w:szCs w:val="20"/>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771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Microsoft\Sjablonen\TV%20WELDAM%20met%20watermerk.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748FC9-9D59-42E2-8EF5-D8C6D7B20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TV WELDAM met watermerk</Template>
  <TotalTime>3703</TotalTime>
  <Pages>4</Pages>
  <Words>1834</Words>
  <Characters>10090</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11901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Erik</cp:lastModifiedBy>
  <cp:revision>5</cp:revision>
  <dcterms:created xsi:type="dcterms:W3CDTF">2022-02-17T20:32:00Z</dcterms:created>
  <dcterms:modified xsi:type="dcterms:W3CDTF">2022-02-21T21:38:00Z</dcterms:modified>
</cp:coreProperties>
</file>